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6C38B" w14:textId="47DDBDF1" w:rsidR="003A5129" w:rsidRDefault="00000000" w:rsidP="003A5129">
      <w:pPr>
        <w:jc w:val="center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REQUERIMENTO Nº</w:t>
      </w:r>
      <w:r w:rsidR="00230E10">
        <w:rPr>
          <w:rFonts w:ascii="Times" w:hAnsi="Times" w:cs="Times"/>
          <w:sz w:val="24"/>
          <w:szCs w:val="24"/>
        </w:rPr>
        <w:t xml:space="preserve"> 118/2024</w:t>
      </w:r>
    </w:p>
    <w:p w14:paraId="6938ABEC" w14:textId="77777777" w:rsidR="003A5129" w:rsidRPr="00F807BD" w:rsidRDefault="003A5129" w:rsidP="003A5129">
      <w:pPr>
        <w:jc w:val="center"/>
        <w:rPr>
          <w:rFonts w:ascii="Times" w:hAnsi="Times" w:cs="Times"/>
          <w:sz w:val="24"/>
          <w:szCs w:val="24"/>
        </w:rPr>
      </w:pPr>
    </w:p>
    <w:p w14:paraId="3E286350" w14:textId="77777777" w:rsidR="003A5129" w:rsidRPr="00F807BD" w:rsidRDefault="00000000" w:rsidP="003A5129">
      <w:pPr>
        <w:pStyle w:val="NormalWeb"/>
        <w:spacing w:line="276" w:lineRule="auto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ASSUNTO: Solicita informações à Ilumina Itatiba, conforme especifica.</w:t>
      </w:r>
    </w:p>
    <w:p w14:paraId="2E76C117" w14:textId="77777777" w:rsidR="003A5129" w:rsidRPr="00F807BD" w:rsidRDefault="00000000" w:rsidP="003A5129">
      <w:pPr>
        <w:spacing w:line="276" w:lineRule="auto"/>
        <w:ind w:firstLine="1418"/>
        <w:jc w:val="both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CONSIDERANDO que a empresa Ilumina Itatiba, por meio de parceria público-privada, assumiu a responsabilidade pela manutenção e operação do sistema de iluminação pública no município, comprometendo-se a garantir a eficiência e qualidade deste serviço;</w:t>
      </w:r>
    </w:p>
    <w:p w14:paraId="1CDA5EB5" w14:textId="77777777" w:rsidR="003A5129" w:rsidRPr="00F807BD" w:rsidRDefault="00000000" w:rsidP="003A5129">
      <w:pPr>
        <w:spacing w:line="276" w:lineRule="auto"/>
        <w:ind w:firstLine="1418"/>
        <w:jc w:val="both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CONSIDERANDO que recentemente foram realizadas trocas de refletores nos postes da rua Emiliana Ramos Zatoni, visando melhorar a qualidade da iluminação nesta localidade;</w:t>
      </w:r>
    </w:p>
    <w:p w14:paraId="007006F2" w14:textId="77777777" w:rsidR="003A5129" w:rsidRPr="00F807BD" w:rsidRDefault="00000000" w:rsidP="003A5129">
      <w:pPr>
        <w:spacing w:line="276" w:lineRule="auto"/>
        <w:ind w:firstLine="1418"/>
        <w:jc w:val="both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CONSIDERANDO, no entanto, que após a mencionada intervenção, observou-se que três postes situados em frente aos números 04, 55 e no final da mesma rua permanecem com suas lâmpadas apagadas, situação que compromete a segurança dos moradores e transeuntes durante o período noturno;</w:t>
      </w:r>
    </w:p>
    <w:p w14:paraId="64C72670" w14:textId="77777777" w:rsidR="003A5129" w:rsidRPr="00F807BD" w:rsidRDefault="00000000" w:rsidP="003A5129">
      <w:pPr>
        <w:spacing w:line="276" w:lineRule="auto"/>
        <w:ind w:firstLine="1418"/>
        <w:jc w:val="both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 xml:space="preserve">REQUEIRO </w:t>
      </w:r>
      <w:r w:rsidRPr="00F807BD">
        <w:rPr>
          <w:rFonts w:ascii="Times" w:hAnsi="Times" w:cs="Times"/>
          <w:color w:val="000000"/>
          <w:sz w:val="24"/>
          <w:szCs w:val="24"/>
        </w:rPr>
        <w:t>nos termos regimentais, após aprovação do Nobre e Soberano Plenário, que seja oficiado à Ilumina Itatiba</w:t>
      </w:r>
      <w:r w:rsidRPr="00F807BD">
        <w:rPr>
          <w:rFonts w:ascii="Times" w:hAnsi="Times" w:cs="Times"/>
          <w:sz w:val="24"/>
          <w:szCs w:val="24"/>
        </w:rPr>
        <w:t xml:space="preserve"> para que sejam tomadas as devidas providências para o imediato reparo dos postes de iluminação pública localizados na rua Emiliana Ramos Zatoni, especificamente em frente aos números 04, 55 e no final da mencionada rua, de modo a restabelecer a iluminação adequada e assegurar a segurança e o bem-estar da população afetada.</w:t>
      </w:r>
    </w:p>
    <w:p w14:paraId="471A7D31" w14:textId="77777777" w:rsidR="003A5129" w:rsidRDefault="00000000" w:rsidP="003A5129">
      <w:pPr>
        <w:spacing w:line="276" w:lineRule="auto"/>
        <w:ind w:firstLine="1418"/>
        <w:jc w:val="both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Solicito ainda que seja informado a este gabinete o prazo previsto para a realização dos reparos, bem como quaisquer outras informações relevantes relacionadas à execução deste serviço.</w:t>
      </w:r>
    </w:p>
    <w:p w14:paraId="5E419252" w14:textId="77777777" w:rsidR="003A5129" w:rsidRPr="00F807BD" w:rsidRDefault="003A5129" w:rsidP="003A5129">
      <w:pPr>
        <w:ind w:firstLine="1418"/>
        <w:rPr>
          <w:rFonts w:ascii="Times" w:hAnsi="Times" w:cs="Times"/>
          <w:sz w:val="24"/>
          <w:szCs w:val="24"/>
        </w:rPr>
      </w:pPr>
    </w:p>
    <w:p w14:paraId="1497459C" w14:textId="77777777" w:rsidR="003A5129" w:rsidRPr="00F807BD" w:rsidRDefault="00000000" w:rsidP="003A5129">
      <w:pPr>
        <w:jc w:val="center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 xml:space="preserve">SALA DAS SESSÕES, </w:t>
      </w:r>
      <w:r>
        <w:rPr>
          <w:rFonts w:ascii="Times" w:hAnsi="Times" w:cs="Times"/>
          <w:sz w:val="24"/>
          <w:szCs w:val="24"/>
        </w:rPr>
        <w:t>11 de abril</w:t>
      </w:r>
      <w:r w:rsidRPr="00F807BD">
        <w:rPr>
          <w:rFonts w:ascii="Times" w:hAnsi="Times" w:cs="Times"/>
          <w:sz w:val="24"/>
          <w:szCs w:val="24"/>
        </w:rPr>
        <w:t xml:space="preserve"> de 202</w:t>
      </w:r>
      <w:r>
        <w:rPr>
          <w:rFonts w:ascii="Times" w:hAnsi="Times" w:cs="Times"/>
          <w:sz w:val="24"/>
          <w:szCs w:val="24"/>
        </w:rPr>
        <w:t>4</w:t>
      </w:r>
      <w:r w:rsidRPr="00F807BD">
        <w:rPr>
          <w:rFonts w:ascii="Times" w:hAnsi="Times" w:cs="Times"/>
          <w:sz w:val="24"/>
          <w:szCs w:val="24"/>
        </w:rPr>
        <w:t>.</w:t>
      </w:r>
    </w:p>
    <w:p w14:paraId="0A5621C8" w14:textId="77777777" w:rsidR="003A5129" w:rsidRPr="00F807BD" w:rsidRDefault="003A5129" w:rsidP="003A5129">
      <w:pPr>
        <w:jc w:val="center"/>
        <w:rPr>
          <w:rFonts w:ascii="Times" w:hAnsi="Times" w:cs="Times"/>
          <w:sz w:val="24"/>
          <w:szCs w:val="24"/>
        </w:rPr>
      </w:pPr>
    </w:p>
    <w:p w14:paraId="255A9A4C" w14:textId="77777777" w:rsidR="003A5129" w:rsidRPr="00F807BD" w:rsidRDefault="003A5129" w:rsidP="003A5129">
      <w:pPr>
        <w:jc w:val="center"/>
        <w:rPr>
          <w:rFonts w:ascii="Times" w:hAnsi="Times" w:cs="Times"/>
          <w:sz w:val="24"/>
          <w:szCs w:val="24"/>
        </w:rPr>
      </w:pPr>
    </w:p>
    <w:p w14:paraId="1FDE28A2" w14:textId="77777777" w:rsidR="003A5129" w:rsidRDefault="003A5129" w:rsidP="003A5129">
      <w:pPr>
        <w:jc w:val="center"/>
        <w:rPr>
          <w:rFonts w:ascii="Times" w:hAnsi="Times" w:cs="Times"/>
          <w:sz w:val="24"/>
          <w:szCs w:val="24"/>
        </w:rPr>
      </w:pPr>
    </w:p>
    <w:p w14:paraId="28C98C38" w14:textId="77777777" w:rsidR="003A5129" w:rsidRPr="00F807BD" w:rsidRDefault="003A5129" w:rsidP="003A5129">
      <w:pPr>
        <w:jc w:val="center"/>
        <w:rPr>
          <w:rFonts w:ascii="Times" w:hAnsi="Times" w:cs="Times"/>
          <w:sz w:val="24"/>
          <w:szCs w:val="24"/>
        </w:rPr>
      </w:pPr>
    </w:p>
    <w:p w14:paraId="5715111E" w14:textId="77777777" w:rsidR="003A5129" w:rsidRDefault="00000000" w:rsidP="003A5129">
      <w:pPr>
        <w:jc w:val="center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FERNANDO SOARES</w:t>
      </w:r>
    </w:p>
    <w:p w14:paraId="5E3E7E65" w14:textId="77777777" w:rsidR="003A5129" w:rsidRPr="00F807BD" w:rsidRDefault="00000000" w:rsidP="003A5129">
      <w:pPr>
        <w:jc w:val="center"/>
        <w:rPr>
          <w:rFonts w:ascii="Times" w:hAnsi="Times" w:cs="Times"/>
          <w:sz w:val="24"/>
          <w:szCs w:val="24"/>
        </w:rPr>
      </w:pPr>
      <w:r w:rsidRPr="00F807BD">
        <w:rPr>
          <w:rFonts w:ascii="Times" w:hAnsi="Times" w:cs="Times"/>
          <w:sz w:val="24"/>
          <w:szCs w:val="24"/>
        </w:rPr>
        <w:t>Vereador PSDB</w:t>
      </w:r>
    </w:p>
    <w:p w14:paraId="1E83C202" w14:textId="77777777" w:rsidR="002C189F" w:rsidRDefault="002C189F" w:rsidP="002C189F"/>
    <w:p w14:paraId="3FB68DFC" w14:textId="77777777" w:rsidR="00DE696D" w:rsidRDefault="00DE696D" w:rsidP="002C189F"/>
    <w:sectPr w:rsidR="00DE696D" w:rsidSect="007C02A2">
      <w:headerReference w:type="default" r:id="rId8"/>
      <w:footerReference w:type="default" r:id="rId9"/>
      <w:pgSz w:w="11906" w:h="16838"/>
      <w:pgMar w:top="2835" w:right="85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4FBEDC" w14:textId="77777777" w:rsidR="007C02A2" w:rsidRDefault="007C02A2">
      <w:r>
        <w:separator/>
      </w:r>
    </w:p>
  </w:endnote>
  <w:endnote w:type="continuationSeparator" w:id="0">
    <w:p w14:paraId="0B88798B" w14:textId="77777777" w:rsidR="007C02A2" w:rsidRDefault="007C0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EF1AE" w14:textId="77777777" w:rsidR="00885133" w:rsidRDefault="00885133" w:rsidP="00BB1C7F">
    <w:pPr>
      <w:pStyle w:val="Rodap"/>
      <w:jc w:val="center"/>
      <w:rPr>
        <w:sz w:val="16"/>
        <w:szCs w:val="16"/>
      </w:rPr>
    </w:pPr>
  </w:p>
  <w:p w14:paraId="039A5A96" w14:textId="77777777" w:rsidR="00885133" w:rsidRDefault="00885133" w:rsidP="00BB1C7F">
    <w:pPr>
      <w:pStyle w:val="Rodap"/>
      <w:jc w:val="center"/>
      <w:rPr>
        <w:sz w:val="16"/>
        <w:szCs w:val="16"/>
      </w:rPr>
    </w:pPr>
  </w:p>
  <w:p w14:paraId="5391CCB6" w14:textId="77777777" w:rsidR="00BB1C7F" w:rsidRPr="00BB1C7F" w:rsidRDefault="00000000" w:rsidP="00BB1C7F">
    <w:pPr>
      <w:pStyle w:val="Rodap"/>
      <w:jc w:val="center"/>
      <w:rPr>
        <w:sz w:val="16"/>
        <w:szCs w:val="16"/>
      </w:rPr>
    </w:pPr>
    <w:r w:rsidRPr="00BB1C7F">
      <w:rPr>
        <w:sz w:val="16"/>
        <w:szCs w:val="16"/>
      </w:rPr>
      <w:t xml:space="preserve">Rua Benedicto José Constantino, 100 - Bairro do Engenho – Itatiba/SP – CEP: </w:t>
    </w:r>
    <w:r>
      <w:rPr>
        <w:sz w:val="16"/>
        <w:szCs w:val="16"/>
      </w:rPr>
      <w:t>13255-519</w:t>
    </w:r>
  </w:p>
  <w:p w14:paraId="1B674001" w14:textId="77777777" w:rsidR="00BB1C7F" w:rsidRPr="00BB1C7F" w:rsidRDefault="00000000" w:rsidP="00BB1C7F">
    <w:pPr>
      <w:pStyle w:val="Rodap"/>
      <w:jc w:val="center"/>
      <w:rPr>
        <w:sz w:val="16"/>
        <w:szCs w:val="16"/>
      </w:rPr>
    </w:pPr>
    <w:r w:rsidRPr="00BB1C7F">
      <w:rPr>
        <w:sz w:val="16"/>
        <w:szCs w:val="16"/>
      </w:rPr>
      <w:t>Fone: (11) 4524-9600 – Fax: (11) 4524-9601</w:t>
    </w:r>
  </w:p>
  <w:p w14:paraId="630F30B1" w14:textId="77777777" w:rsidR="00BB1C7F" w:rsidRDefault="00000000" w:rsidP="00BB1C7F">
    <w:pPr>
      <w:pStyle w:val="Rodap"/>
      <w:jc w:val="center"/>
      <w:rPr>
        <w:sz w:val="16"/>
        <w:szCs w:val="16"/>
      </w:rPr>
    </w:pPr>
    <w:hyperlink r:id="rId1" w:history="1">
      <w:r w:rsidRPr="00BB1C7F">
        <w:rPr>
          <w:rStyle w:val="Hyperlink"/>
          <w:color w:val="auto"/>
          <w:sz w:val="16"/>
          <w:szCs w:val="16"/>
          <w:u w:val="none"/>
        </w:rPr>
        <w:t>http://www.camaraitatiba.sp.gov.br</w:t>
      </w:r>
    </w:hyperlink>
    <w:r w:rsidRPr="00BB1C7F">
      <w:rPr>
        <w:sz w:val="16"/>
        <w:szCs w:val="16"/>
      </w:rPr>
      <w:t xml:space="preserve">  </w:t>
    </w:r>
    <w:r>
      <w:rPr>
        <w:sz w:val="16"/>
        <w:szCs w:val="16"/>
      </w:rPr>
      <w:t xml:space="preserve">     </w:t>
    </w:r>
    <w:r w:rsidRPr="00BB1C7F">
      <w:rPr>
        <w:sz w:val="16"/>
        <w:szCs w:val="16"/>
      </w:rPr>
      <w:t xml:space="preserve"> e-mail: </w:t>
    </w:r>
    <w:hyperlink r:id="rId2" w:history="1">
      <w:r w:rsidR="00E96566" w:rsidRPr="00E96566">
        <w:rPr>
          <w:rStyle w:val="Hyperlink"/>
          <w:color w:val="auto"/>
          <w:sz w:val="16"/>
          <w:szCs w:val="16"/>
          <w:u w:val="none"/>
        </w:rPr>
        <w:t>cmi@camaraitatiba.sp.gov.br</w:t>
      </w:r>
    </w:hyperlink>
  </w:p>
  <w:p w14:paraId="58CBD755" w14:textId="77777777" w:rsidR="00E96566" w:rsidRPr="00BB1C7F" w:rsidRDefault="00E96566" w:rsidP="00BB1C7F">
    <w:pPr>
      <w:pStyle w:val="Rodap"/>
      <w:jc w:val="center"/>
      <w:rPr>
        <w:sz w:val="16"/>
        <w:szCs w:val="16"/>
      </w:rPr>
    </w:pPr>
  </w:p>
  <w:p w14:paraId="1F10BA56" w14:textId="77777777" w:rsidR="00BB1C7F" w:rsidRPr="00BB1C7F" w:rsidRDefault="00000000">
    <w:pPr>
      <w:pStyle w:val="Rodap"/>
      <w:jc w:val="right"/>
      <w:rPr>
        <w:sz w:val="16"/>
        <w:szCs w:val="16"/>
      </w:rPr>
    </w:pPr>
    <w:r w:rsidRPr="00BB1C7F">
      <w:rPr>
        <w:sz w:val="16"/>
        <w:szCs w:val="16"/>
      </w:rPr>
      <w:fldChar w:fldCharType="begin"/>
    </w:r>
    <w:r w:rsidRPr="00BB1C7F">
      <w:rPr>
        <w:sz w:val="16"/>
        <w:szCs w:val="16"/>
      </w:rPr>
      <w:instrText>PAGE   \* MERGEFORMAT</w:instrText>
    </w:r>
    <w:r w:rsidRPr="00BB1C7F">
      <w:rPr>
        <w:sz w:val="16"/>
        <w:szCs w:val="16"/>
      </w:rPr>
      <w:fldChar w:fldCharType="separate"/>
    </w:r>
    <w:r w:rsidRPr="00BB1C7F">
      <w:rPr>
        <w:sz w:val="16"/>
        <w:szCs w:val="16"/>
      </w:rPr>
      <w:t>2</w:t>
    </w:r>
    <w:r w:rsidRPr="00BB1C7F">
      <w:rPr>
        <w:sz w:val="16"/>
        <w:szCs w:val="16"/>
      </w:rPr>
      <w:fldChar w:fldCharType="end"/>
    </w:r>
  </w:p>
  <w:p w14:paraId="5FC942A4" w14:textId="77777777" w:rsidR="00FB2769" w:rsidRDefault="00FB2769" w:rsidP="00E802A7">
    <w:pPr>
      <w:pStyle w:val="Rodap"/>
      <w:tabs>
        <w:tab w:val="clear" w:pos="4419"/>
        <w:tab w:val="clear" w:pos="8838"/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D5E75B" w14:textId="77777777" w:rsidR="007C02A2" w:rsidRDefault="007C02A2">
      <w:r>
        <w:separator/>
      </w:r>
    </w:p>
  </w:footnote>
  <w:footnote w:type="continuationSeparator" w:id="0">
    <w:p w14:paraId="0E01EA45" w14:textId="77777777" w:rsidR="007C02A2" w:rsidRDefault="007C0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C10815" w14:textId="77777777" w:rsidR="0098216C" w:rsidRDefault="0098216C">
    <w:pPr>
      <w:pStyle w:val="Cabealho"/>
    </w:pPr>
  </w:p>
  <w:p w14:paraId="0B5FF110" w14:textId="77777777" w:rsidR="00052BB1" w:rsidRDefault="00052BB1">
    <w:pPr>
      <w:pStyle w:val="Cabealho"/>
    </w:pPr>
  </w:p>
  <w:p w14:paraId="7AAFA7B5" w14:textId="77777777" w:rsidR="00306F96" w:rsidRDefault="00000000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1B72D5B" wp14:editId="6B53AA96">
          <wp:simplePos x="0" y="0"/>
          <wp:positionH relativeFrom="margin">
            <wp:posOffset>871855</wp:posOffset>
          </wp:positionH>
          <wp:positionV relativeFrom="margin">
            <wp:posOffset>-1548765</wp:posOffset>
          </wp:positionV>
          <wp:extent cx="1048385" cy="1048385"/>
          <wp:effectExtent l="0" t="0" r="0" b="0"/>
          <wp:wrapSquare wrapText="bothSides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7604613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8385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C1D419" w14:textId="77777777" w:rsidR="00306F96" w:rsidRDefault="00306F96">
    <w:pPr>
      <w:pStyle w:val="Cabealho"/>
    </w:pPr>
  </w:p>
  <w:p w14:paraId="09F29AFA" w14:textId="77777777" w:rsidR="00306F96" w:rsidRDefault="0000000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3C434FC" wp14:editId="19314EBD">
              <wp:simplePos x="0" y="0"/>
              <wp:positionH relativeFrom="column">
                <wp:posOffset>1856105</wp:posOffset>
              </wp:positionH>
              <wp:positionV relativeFrom="paragraph">
                <wp:posOffset>43180</wp:posOffset>
              </wp:positionV>
              <wp:extent cx="4497070" cy="967740"/>
              <wp:effectExtent l="8255" t="5080" r="9525" b="8255"/>
              <wp:wrapNone/>
              <wp:docPr id="85476756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7070" cy="967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4F5177" w14:textId="77777777" w:rsidR="0098216C" w:rsidRPr="00AD682C" w:rsidRDefault="00000000">
                          <w:pPr>
                            <w:rPr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sz w:val="30"/>
                              <w:szCs w:val="30"/>
                            </w:rPr>
                            <w:t xml:space="preserve"> </w:t>
                          </w:r>
                          <w:r w:rsidR="00831EB6" w:rsidRPr="00AD682C">
                            <w:rPr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41F51015" w14:textId="77777777" w:rsidR="0098216C" w:rsidRPr="0098216C" w:rsidRDefault="00000000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4005" w:dyaOrig="450" w14:anchorId="0908B79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200.25pt;height:22.5pt">
                                <v:imagedata r:id="rId2" o:title=""/>
                              </v:shape>
                              <o:OLEObject Type="Embed" ProgID="PBrush" ShapeID="_x0000_i1026" DrawAspect="Content" ObjectID="_1774769682" r:id="rId3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2049" type="#_x0000_t202" style="width:354.1pt;height:76.2pt;margin-top:3.4pt;margin-left:146.15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98216C" w:rsidRPr="00AD682C" w14:paraId="41B6DC11" w14:textId="77777777">
                    <w:pPr>
                      <w:rPr>
                        <w:b/>
                        <w:sz w:val="30"/>
                        <w:szCs w:val="30"/>
                      </w:rPr>
                    </w:pPr>
                    <w:r>
                      <w:rPr>
                        <w:b/>
                        <w:sz w:val="30"/>
                        <w:szCs w:val="30"/>
                      </w:rPr>
                      <w:t xml:space="preserve"> </w:t>
                    </w:r>
                    <w:r w:rsidRPr="00AD682C" w:rsidR="00831EB6">
                      <w:rPr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98216C" w:rsidRPr="0098216C" w14:paraId="1F25552A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200.25pt;height:22.5pt" o:oleicon="f" o:ole="">
                        <v:imagedata r:id="rId4" o:title=""/>
                      </v:shape>
                      <o:OLEObject Type="Embed" ProgID="PBrush" ShapeID="_x0000_i2050" DrawAspect="Content" ObjectID="_1774357855" r:id="rId5"/>
                    </w:object>
                  </w:p>
                </w:txbxContent>
              </v:textbox>
            </v:shape>
          </w:pict>
        </mc:Fallback>
      </mc:AlternateContent>
    </w:r>
  </w:p>
  <w:p w14:paraId="3B301EC5" w14:textId="77777777" w:rsidR="00306F96" w:rsidRDefault="00306F96">
    <w:pPr>
      <w:pStyle w:val="Cabealho"/>
    </w:pPr>
  </w:p>
  <w:p w14:paraId="40193D04" w14:textId="77777777" w:rsidR="00306F96" w:rsidRDefault="00306F96">
    <w:pPr>
      <w:pStyle w:val="Cabealho"/>
    </w:pPr>
  </w:p>
  <w:p w14:paraId="234686F1" w14:textId="77777777" w:rsidR="00052BB1" w:rsidRDefault="00052BB1">
    <w:pPr>
      <w:pStyle w:val="Cabealho"/>
    </w:pPr>
  </w:p>
  <w:p w14:paraId="63B37FC6" w14:textId="77777777" w:rsidR="0098216C" w:rsidRDefault="00000000">
    <w:pPr>
      <w:pStyle w:val="Cabealho"/>
    </w:pPr>
    <w:r>
      <w:t xml:space="preserve">                        </w:t>
    </w:r>
  </w:p>
  <w:p w14:paraId="7839BFEB" w14:textId="77777777" w:rsidR="001E57D1" w:rsidRDefault="001E57D1">
    <w:pPr>
      <w:pStyle w:val="Cabealho"/>
    </w:pPr>
  </w:p>
  <w:p w14:paraId="5A849746" w14:textId="77777777" w:rsidR="001E57D1" w:rsidRDefault="001E57D1">
    <w:pPr>
      <w:pStyle w:val="Cabealho"/>
    </w:pPr>
  </w:p>
  <w:p w14:paraId="2BAC50D7" w14:textId="77777777" w:rsidR="00A97BEA" w:rsidRDefault="00A97BEA">
    <w:pPr>
      <w:pStyle w:val="Cabealho"/>
    </w:pPr>
  </w:p>
  <w:p w14:paraId="0CA61DFA" w14:textId="77777777" w:rsidR="004B5AF9" w:rsidRDefault="00000000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A65C10" wp14:editId="70269C8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C0818"/>
    <w:multiLevelType w:val="hybridMultilevel"/>
    <w:tmpl w:val="7C2C455A"/>
    <w:lvl w:ilvl="0" w:tplc="A60E144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F4CFA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87CF13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64C44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E46F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3AEBF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1EABA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F8D32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2253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AD753E"/>
    <w:multiLevelType w:val="hybridMultilevel"/>
    <w:tmpl w:val="7CBE0360"/>
    <w:lvl w:ilvl="0" w:tplc="95D45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F248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72C3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C0CC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2A5F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905A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7EDD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182A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A8DD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120A3"/>
    <w:multiLevelType w:val="hybridMultilevel"/>
    <w:tmpl w:val="57F4BAFA"/>
    <w:lvl w:ilvl="0" w:tplc="39F4B720">
      <w:start w:val="1"/>
      <w:numFmt w:val="decimal"/>
      <w:lvlText w:val="%1"/>
      <w:lvlJc w:val="left"/>
      <w:pPr>
        <w:ind w:left="720" w:hanging="360"/>
      </w:pPr>
    </w:lvl>
    <w:lvl w:ilvl="1" w:tplc="E812930A">
      <w:start w:val="1"/>
      <w:numFmt w:val="lowerLetter"/>
      <w:lvlText w:val="%2."/>
      <w:lvlJc w:val="left"/>
      <w:pPr>
        <w:ind w:left="1440" w:hanging="360"/>
      </w:pPr>
    </w:lvl>
    <w:lvl w:ilvl="2" w:tplc="54407DBC">
      <w:start w:val="1"/>
      <w:numFmt w:val="lowerRoman"/>
      <w:lvlText w:val="%3."/>
      <w:lvlJc w:val="right"/>
      <w:pPr>
        <w:ind w:left="2160" w:hanging="180"/>
      </w:pPr>
    </w:lvl>
    <w:lvl w:ilvl="3" w:tplc="007617F8">
      <w:start w:val="1"/>
      <w:numFmt w:val="decimal"/>
      <w:lvlText w:val="%4."/>
      <w:lvlJc w:val="left"/>
      <w:pPr>
        <w:ind w:left="2880" w:hanging="360"/>
      </w:pPr>
    </w:lvl>
    <w:lvl w:ilvl="4" w:tplc="CEC864A2">
      <w:start w:val="1"/>
      <w:numFmt w:val="lowerLetter"/>
      <w:lvlText w:val="%5."/>
      <w:lvlJc w:val="left"/>
      <w:pPr>
        <w:ind w:left="3600" w:hanging="360"/>
      </w:pPr>
    </w:lvl>
    <w:lvl w:ilvl="5" w:tplc="1938C962">
      <w:start w:val="1"/>
      <w:numFmt w:val="lowerRoman"/>
      <w:lvlText w:val="%6."/>
      <w:lvlJc w:val="right"/>
      <w:pPr>
        <w:ind w:left="4320" w:hanging="180"/>
      </w:pPr>
    </w:lvl>
    <w:lvl w:ilvl="6" w:tplc="502CFCD4">
      <w:start w:val="1"/>
      <w:numFmt w:val="decimal"/>
      <w:lvlText w:val="%7."/>
      <w:lvlJc w:val="left"/>
      <w:pPr>
        <w:ind w:left="5040" w:hanging="360"/>
      </w:pPr>
    </w:lvl>
    <w:lvl w:ilvl="7" w:tplc="E2B626E2">
      <w:start w:val="1"/>
      <w:numFmt w:val="lowerLetter"/>
      <w:lvlText w:val="%8."/>
      <w:lvlJc w:val="left"/>
      <w:pPr>
        <w:ind w:left="5760" w:hanging="360"/>
      </w:pPr>
    </w:lvl>
    <w:lvl w:ilvl="8" w:tplc="31F8453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3458C"/>
    <w:multiLevelType w:val="hybridMultilevel"/>
    <w:tmpl w:val="E2DE21EC"/>
    <w:lvl w:ilvl="0" w:tplc="6082EA3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u w:val="single"/>
      </w:rPr>
    </w:lvl>
    <w:lvl w:ilvl="1" w:tplc="4BF0B2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EA7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DE54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4FD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2032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D670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4F7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BC0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5445B"/>
    <w:multiLevelType w:val="multilevel"/>
    <w:tmpl w:val="0F3E0FA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33592353"/>
    <w:multiLevelType w:val="multilevel"/>
    <w:tmpl w:val="AD2297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A5B457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C8052F4"/>
    <w:multiLevelType w:val="multilevel"/>
    <w:tmpl w:val="61FEB38A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54016D1"/>
    <w:multiLevelType w:val="hybridMultilevel"/>
    <w:tmpl w:val="F4CE21DA"/>
    <w:lvl w:ilvl="0" w:tplc="7AD490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3CFD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9AC447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58EFE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62EA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BE15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05AB3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0866F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E62C0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1A2EE3"/>
    <w:multiLevelType w:val="hybridMultilevel"/>
    <w:tmpl w:val="F3C0A492"/>
    <w:lvl w:ilvl="0" w:tplc="1416F6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8FC77A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3488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60779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9AFEB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BD247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2AEC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EA7F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326C2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3F1411"/>
    <w:multiLevelType w:val="multilevel"/>
    <w:tmpl w:val="0DD883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num w:numId="1" w16cid:durableId="19843829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6890031">
    <w:abstractNumId w:val="1"/>
  </w:num>
  <w:num w:numId="3" w16cid:durableId="1252198407">
    <w:abstractNumId w:val="5"/>
  </w:num>
  <w:num w:numId="4" w16cid:durableId="319240393">
    <w:abstractNumId w:val="3"/>
  </w:num>
  <w:num w:numId="5" w16cid:durableId="1587377298">
    <w:abstractNumId w:val="8"/>
  </w:num>
  <w:num w:numId="6" w16cid:durableId="1139614049">
    <w:abstractNumId w:val="0"/>
  </w:num>
  <w:num w:numId="7" w16cid:durableId="379522479">
    <w:abstractNumId w:val="9"/>
  </w:num>
  <w:num w:numId="8" w16cid:durableId="1624115742">
    <w:abstractNumId w:val="7"/>
  </w:num>
  <w:num w:numId="9" w16cid:durableId="2141533172">
    <w:abstractNumId w:val="4"/>
  </w:num>
  <w:num w:numId="10" w16cid:durableId="1046376135">
    <w:abstractNumId w:val="2"/>
  </w:num>
  <w:num w:numId="11" w16cid:durableId="105083240">
    <w:abstractNumId w:val="10"/>
  </w:num>
  <w:num w:numId="12" w16cid:durableId="2007324385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129"/>
    <w:rsid w:val="00013148"/>
    <w:rsid w:val="000150EC"/>
    <w:rsid w:val="0003064D"/>
    <w:rsid w:val="000370A7"/>
    <w:rsid w:val="000463B0"/>
    <w:rsid w:val="00047F15"/>
    <w:rsid w:val="00052BB1"/>
    <w:rsid w:val="00053782"/>
    <w:rsid w:val="00053EE2"/>
    <w:rsid w:val="00070253"/>
    <w:rsid w:val="0007037C"/>
    <w:rsid w:val="00070EB0"/>
    <w:rsid w:val="00072A57"/>
    <w:rsid w:val="00083CB4"/>
    <w:rsid w:val="0008520F"/>
    <w:rsid w:val="000A0FD2"/>
    <w:rsid w:val="000A1A79"/>
    <w:rsid w:val="000A25C0"/>
    <w:rsid w:val="000A35BA"/>
    <w:rsid w:val="000B0157"/>
    <w:rsid w:val="000B0FF4"/>
    <w:rsid w:val="000B2CD2"/>
    <w:rsid w:val="000B3DE6"/>
    <w:rsid w:val="000B7756"/>
    <w:rsid w:val="000C0FAC"/>
    <w:rsid w:val="000C5EF7"/>
    <w:rsid w:val="000D0A00"/>
    <w:rsid w:val="000D5241"/>
    <w:rsid w:val="00104980"/>
    <w:rsid w:val="0012620C"/>
    <w:rsid w:val="001264F1"/>
    <w:rsid w:val="00126900"/>
    <w:rsid w:val="00130784"/>
    <w:rsid w:val="00137714"/>
    <w:rsid w:val="00146D70"/>
    <w:rsid w:val="00153B3F"/>
    <w:rsid w:val="0015542E"/>
    <w:rsid w:val="001658E0"/>
    <w:rsid w:val="00182519"/>
    <w:rsid w:val="00194982"/>
    <w:rsid w:val="001A673E"/>
    <w:rsid w:val="001B6DF9"/>
    <w:rsid w:val="001D245F"/>
    <w:rsid w:val="001E57D1"/>
    <w:rsid w:val="001F414A"/>
    <w:rsid w:val="00205C24"/>
    <w:rsid w:val="00206765"/>
    <w:rsid w:val="00210140"/>
    <w:rsid w:val="002158F6"/>
    <w:rsid w:val="00223175"/>
    <w:rsid w:val="0022554A"/>
    <w:rsid w:val="00225A0B"/>
    <w:rsid w:val="00230E10"/>
    <w:rsid w:val="00232081"/>
    <w:rsid w:val="00235DA4"/>
    <w:rsid w:val="00240417"/>
    <w:rsid w:val="00245076"/>
    <w:rsid w:val="0024618B"/>
    <w:rsid w:val="002509AF"/>
    <w:rsid w:val="0025596F"/>
    <w:rsid w:val="00257243"/>
    <w:rsid w:val="002609CC"/>
    <w:rsid w:val="0026351B"/>
    <w:rsid w:val="0026399A"/>
    <w:rsid w:val="002731F9"/>
    <w:rsid w:val="00273619"/>
    <w:rsid w:val="0027473D"/>
    <w:rsid w:val="002747F6"/>
    <w:rsid w:val="002762BD"/>
    <w:rsid w:val="00283449"/>
    <w:rsid w:val="00285AB8"/>
    <w:rsid w:val="002903BA"/>
    <w:rsid w:val="00296AF6"/>
    <w:rsid w:val="002A0431"/>
    <w:rsid w:val="002A4880"/>
    <w:rsid w:val="002B3770"/>
    <w:rsid w:val="002B52A3"/>
    <w:rsid w:val="002C189F"/>
    <w:rsid w:val="002C3E60"/>
    <w:rsid w:val="002D796C"/>
    <w:rsid w:val="002E1DC2"/>
    <w:rsid w:val="002F46FF"/>
    <w:rsid w:val="00304852"/>
    <w:rsid w:val="003053C0"/>
    <w:rsid w:val="003053E4"/>
    <w:rsid w:val="00306F96"/>
    <w:rsid w:val="00307A44"/>
    <w:rsid w:val="003242D7"/>
    <w:rsid w:val="00324534"/>
    <w:rsid w:val="003371C1"/>
    <w:rsid w:val="0034487B"/>
    <w:rsid w:val="003506EC"/>
    <w:rsid w:val="00353ADB"/>
    <w:rsid w:val="003603FE"/>
    <w:rsid w:val="00360A08"/>
    <w:rsid w:val="003662D1"/>
    <w:rsid w:val="0036719F"/>
    <w:rsid w:val="00382FE3"/>
    <w:rsid w:val="003840FD"/>
    <w:rsid w:val="00386DAF"/>
    <w:rsid w:val="003941C0"/>
    <w:rsid w:val="003A2205"/>
    <w:rsid w:val="003A5129"/>
    <w:rsid w:val="003A7C54"/>
    <w:rsid w:val="003B6FED"/>
    <w:rsid w:val="003B6FF5"/>
    <w:rsid w:val="003D09A3"/>
    <w:rsid w:val="003D7717"/>
    <w:rsid w:val="003F1A40"/>
    <w:rsid w:val="003F5CEF"/>
    <w:rsid w:val="003F6650"/>
    <w:rsid w:val="004034D9"/>
    <w:rsid w:val="00405083"/>
    <w:rsid w:val="00406BB8"/>
    <w:rsid w:val="00407FFB"/>
    <w:rsid w:val="00411FFB"/>
    <w:rsid w:val="00417048"/>
    <w:rsid w:val="00433EE9"/>
    <w:rsid w:val="00441919"/>
    <w:rsid w:val="00444A8B"/>
    <w:rsid w:val="0045291A"/>
    <w:rsid w:val="00455A03"/>
    <w:rsid w:val="00460778"/>
    <w:rsid w:val="004629DF"/>
    <w:rsid w:val="00465891"/>
    <w:rsid w:val="00476AD5"/>
    <w:rsid w:val="004773E0"/>
    <w:rsid w:val="00481B45"/>
    <w:rsid w:val="00482DBA"/>
    <w:rsid w:val="00486DED"/>
    <w:rsid w:val="00490B73"/>
    <w:rsid w:val="0049442D"/>
    <w:rsid w:val="004A56F6"/>
    <w:rsid w:val="004B18A6"/>
    <w:rsid w:val="004B5AF9"/>
    <w:rsid w:val="004B5BF5"/>
    <w:rsid w:val="004C0E57"/>
    <w:rsid w:val="004C352A"/>
    <w:rsid w:val="004C4583"/>
    <w:rsid w:val="004D0744"/>
    <w:rsid w:val="004D1965"/>
    <w:rsid w:val="004D1FFC"/>
    <w:rsid w:val="004E278E"/>
    <w:rsid w:val="004F0947"/>
    <w:rsid w:val="004F0E30"/>
    <w:rsid w:val="004F40B3"/>
    <w:rsid w:val="005206D6"/>
    <w:rsid w:val="00521EFB"/>
    <w:rsid w:val="00523113"/>
    <w:rsid w:val="00527FA1"/>
    <w:rsid w:val="005301CE"/>
    <w:rsid w:val="00535EC4"/>
    <w:rsid w:val="0054326B"/>
    <w:rsid w:val="005502B9"/>
    <w:rsid w:val="005601B3"/>
    <w:rsid w:val="00573718"/>
    <w:rsid w:val="00575226"/>
    <w:rsid w:val="00586E58"/>
    <w:rsid w:val="00593ADD"/>
    <w:rsid w:val="00597C03"/>
    <w:rsid w:val="005A33E2"/>
    <w:rsid w:val="005A4EC0"/>
    <w:rsid w:val="005B12A0"/>
    <w:rsid w:val="005B5FF1"/>
    <w:rsid w:val="005D0EE8"/>
    <w:rsid w:val="005D4919"/>
    <w:rsid w:val="005E043C"/>
    <w:rsid w:val="005E1391"/>
    <w:rsid w:val="005E15BD"/>
    <w:rsid w:val="005E6C7E"/>
    <w:rsid w:val="005F0219"/>
    <w:rsid w:val="005F26EA"/>
    <w:rsid w:val="005F2740"/>
    <w:rsid w:val="005F365D"/>
    <w:rsid w:val="005F5285"/>
    <w:rsid w:val="00601D9A"/>
    <w:rsid w:val="00605C7A"/>
    <w:rsid w:val="00607933"/>
    <w:rsid w:val="006110DB"/>
    <w:rsid w:val="00612128"/>
    <w:rsid w:val="00613C5E"/>
    <w:rsid w:val="0061634A"/>
    <w:rsid w:val="00616730"/>
    <w:rsid w:val="00617492"/>
    <w:rsid w:val="006230C4"/>
    <w:rsid w:val="006237A0"/>
    <w:rsid w:val="006251BF"/>
    <w:rsid w:val="00626908"/>
    <w:rsid w:val="006326B3"/>
    <w:rsid w:val="00644390"/>
    <w:rsid w:val="00645DBD"/>
    <w:rsid w:val="00651D16"/>
    <w:rsid w:val="00652063"/>
    <w:rsid w:val="00652B0E"/>
    <w:rsid w:val="0065498D"/>
    <w:rsid w:val="00662057"/>
    <w:rsid w:val="00663A4A"/>
    <w:rsid w:val="006706CF"/>
    <w:rsid w:val="00672956"/>
    <w:rsid w:val="00677775"/>
    <w:rsid w:val="00680490"/>
    <w:rsid w:val="006833FB"/>
    <w:rsid w:val="0069189C"/>
    <w:rsid w:val="00694928"/>
    <w:rsid w:val="00697426"/>
    <w:rsid w:val="006A28EF"/>
    <w:rsid w:val="006A3ECA"/>
    <w:rsid w:val="006A7BE6"/>
    <w:rsid w:val="006A7FC6"/>
    <w:rsid w:val="006B433B"/>
    <w:rsid w:val="006B6023"/>
    <w:rsid w:val="006B78AD"/>
    <w:rsid w:val="006C07D0"/>
    <w:rsid w:val="006C6C8B"/>
    <w:rsid w:val="006D65D1"/>
    <w:rsid w:val="006D7C9F"/>
    <w:rsid w:val="006E17AA"/>
    <w:rsid w:val="006E3628"/>
    <w:rsid w:val="006E5BDF"/>
    <w:rsid w:val="006E7B1F"/>
    <w:rsid w:val="006E7C86"/>
    <w:rsid w:val="006F089C"/>
    <w:rsid w:val="006F0FCC"/>
    <w:rsid w:val="0070203F"/>
    <w:rsid w:val="00702FC1"/>
    <w:rsid w:val="00706EC2"/>
    <w:rsid w:val="00713A33"/>
    <w:rsid w:val="00714D94"/>
    <w:rsid w:val="00715E04"/>
    <w:rsid w:val="00720353"/>
    <w:rsid w:val="00737414"/>
    <w:rsid w:val="00737A19"/>
    <w:rsid w:val="007412E5"/>
    <w:rsid w:val="0074661D"/>
    <w:rsid w:val="00747058"/>
    <w:rsid w:val="00747CA5"/>
    <w:rsid w:val="00751326"/>
    <w:rsid w:val="007513EB"/>
    <w:rsid w:val="00756179"/>
    <w:rsid w:val="00764EDB"/>
    <w:rsid w:val="00765853"/>
    <w:rsid w:val="00767388"/>
    <w:rsid w:val="00780843"/>
    <w:rsid w:val="00783849"/>
    <w:rsid w:val="007940E5"/>
    <w:rsid w:val="00796522"/>
    <w:rsid w:val="007A0A18"/>
    <w:rsid w:val="007A0D4F"/>
    <w:rsid w:val="007A38C3"/>
    <w:rsid w:val="007A4116"/>
    <w:rsid w:val="007B2B4D"/>
    <w:rsid w:val="007C02A2"/>
    <w:rsid w:val="007C0DAA"/>
    <w:rsid w:val="007C6F54"/>
    <w:rsid w:val="007E626B"/>
    <w:rsid w:val="007F3C34"/>
    <w:rsid w:val="00804DE8"/>
    <w:rsid w:val="00817702"/>
    <w:rsid w:val="008179AF"/>
    <w:rsid w:val="00827BEF"/>
    <w:rsid w:val="00830F51"/>
    <w:rsid w:val="00831EB6"/>
    <w:rsid w:val="00832B53"/>
    <w:rsid w:val="0083522D"/>
    <w:rsid w:val="00840879"/>
    <w:rsid w:val="008479FD"/>
    <w:rsid w:val="00852558"/>
    <w:rsid w:val="00861430"/>
    <w:rsid w:val="00867735"/>
    <w:rsid w:val="00870261"/>
    <w:rsid w:val="00885133"/>
    <w:rsid w:val="0088645A"/>
    <w:rsid w:val="00886949"/>
    <w:rsid w:val="00893FFA"/>
    <w:rsid w:val="008A2AB0"/>
    <w:rsid w:val="008A4786"/>
    <w:rsid w:val="008B028B"/>
    <w:rsid w:val="008B4B81"/>
    <w:rsid w:val="008B79D1"/>
    <w:rsid w:val="008C2A7B"/>
    <w:rsid w:val="008C3680"/>
    <w:rsid w:val="008D0BB8"/>
    <w:rsid w:val="00902025"/>
    <w:rsid w:val="00903148"/>
    <w:rsid w:val="009068C0"/>
    <w:rsid w:val="009100FD"/>
    <w:rsid w:val="0091069A"/>
    <w:rsid w:val="00912EFF"/>
    <w:rsid w:val="009152BC"/>
    <w:rsid w:val="00915AF5"/>
    <w:rsid w:val="00922B29"/>
    <w:rsid w:val="009308C4"/>
    <w:rsid w:val="00930BA9"/>
    <w:rsid w:val="00930E0E"/>
    <w:rsid w:val="00931BAE"/>
    <w:rsid w:val="00936663"/>
    <w:rsid w:val="00942812"/>
    <w:rsid w:val="00943024"/>
    <w:rsid w:val="00943756"/>
    <w:rsid w:val="009521D2"/>
    <w:rsid w:val="0095314B"/>
    <w:rsid w:val="00960131"/>
    <w:rsid w:val="009607CA"/>
    <w:rsid w:val="00962161"/>
    <w:rsid w:val="00964BBF"/>
    <w:rsid w:val="00966AA1"/>
    <w:rsid w:val="00972801"/>
    <w:rsid w:val="009738A3"/>
    <w:rsid w:val="0098216C"/>
    <w:rsid w:val="0098482A"/>
    <w:rsid w:val="00995FDB"/>
    <w:rsid w:val="009A4025"/>
    <w:rsid w:val="009A4ECF"/>
    <w:rsid w:val="009A51C4"/>
    <w:rsid w:val="009A54D1"/>
    <w:rsid w:val="009B0130"/>
    <w:rsid w:val="009B3C10"/>
    <w:rsid w:val="009D371C"/>
    <w:rsid w:val="009D50F5"/>
    <w:rsid w:val="009E1ADA"/>
    <w:rsid w:val="009F36C7"/>
    <w:rsid w:val="009F5C95"/>
    <w:rsid w:val="009F5D16"/>
    <w:rsid w:val="00A0268F"/>
    <w:rsid w:val="00A0607C"/>
    <w:rsid w:val="00A07417"/>
    <w:rsid w:val="00A07EC8"/>
    <w:rsid w:val="00A20BC9"/>
    <w:rsid w:val="00A21BCB"/>
    <w:rsid w:val="00A23683"/>
    <w:rsid w:val="00A23E00"/>
    <w:rsid w:val="00A24957"/>
    <w:rsid w:val="00A31D08"/>
    <w:rsid w:val="00A37253"/>
    <w:rsid w:val="00A40D9F"/>
    <w:rsid w:val="00A47E22"/>
    <w:rsid w:val="00A5606F"/>
    <w:rsid w:val="00A71026"/>
    <w:rsid w:val="00A710FC"/>
    <w:rsid w:val="00A71BB4"/>
    <w:rsid w:val="00A80150"/>
    <w:rsid w:val="00A81172"/>
    <w:rsid w:val="00A86E36"/>
    <w:rsid w:val="00A97BEA"/>
    <w:rsid w:val="00AA0044"/>
    <w:rsid w:val="00AA3D09"/>
    <w:rsid w:val="00AA4644"/>
    <w:rsid w:val="00AB7074"/>
    <w:rsid w:val="00AC2E41"/>
    <w:rsid w:val="00AC5773"/>
    <w:rsid w:val="00AC6F8B"/>
    <w:rsid w:val="00AD25FF"/>
    <w:rsid w:val="00AD3218"/>
    <w:rsid w:val="00AD682C"/>
    <w:rsid w:val="00AE056C"/>
    <w:rsid w:val="00AE274C"/>
    <w:rsid w:val="00AE6ED4"/>
    <w:rsid w:val="00AF74D6"/>
    <w:rsid w:val="00B0440F"/>
    <w:rsid w:val="00B04E56"/>
    <w:rsid w:val="00B14814"/>
    <w:rsid w:val="00B17950"/>
    <w:rsid w:val="00B25210"/>
    <w:rsid w:val="00B255D0"/>
    <w:rsid w:val="00B2565F"/>
    <w:rsid w:val="00B30684"/>
    <w:rsid w:val="00B4016A"/>
    <w:rsid w:val="00B44EDB"/>
    <w:rsid w:val="00B46B87"/>
    <w:rsid w:val="00B610FC"/>
    <w:rsid w:val="00B6344C"/>
    <w:rsid w:val="00B717C4"/>
    <w:rsid w:val="00B74BA3"/>
    <w:rsid w:val="00B80D8F"/>
    <w:rsid w:val="00B865EB"/>
    <w:rsid w:val="00B86FE3"/>
    <w:rsid w:val="00BA0BBE"/>
    <w:rsid w:val="00BA2FE8"/>
    <w:rsid w:val="00BA33A1"/>
    <w:rsid w:val="00BB1C7F"/>
    <w:rsid w:val="00BB2445"/>
    <w:rsid w:val="00BB78F9"/>
    <w:rsid w:val="00BC5164"/>
    <w:rsid w:val="00BD671B"/>
    <w:rsid w:val="00BE3AF1"/>
    <w:rsid w:val="00BF2C47"/>
    <w:rsid w:val="00BF6BFB"/>
    <w:rsid w:val="00BF7581"/>
    <w:rsid w:val="00C020BC"/>
    <w:rsid w:val="00C05F03"/>
    <w:rsid w:val="00C17980"/>
    <w:rsid w:val="00C257A7"/>
    <w:rsid w:val="00C25910"/>
    <w:rsid w:val="00C348F5"/>
    <w:rsid w:val="00C35606"/>
    <w:rsid w:val="00C41BA2"/>
    <w:rsid w:val="00C46536"/>
    <w:rsid w:val="00C53141"/>
    <w:rsid w:val="00C5426F"/>
    <w:rsid w:val="00C56967"/>
    <w:rsid w:val="00C7487F"/>
    <w:rsid w:val="00C74F75"/>
    <w:rsid w:val="00C9595C"/>
    <w:rsid w:val="00C9691E"/>
    <w:rsid w:val="00CA4EF1"/>
    <w:rsid w:val="00CB1705"/>
    <w:rsid w:val="00CB20A1"/>
    <w:rsid w:val="00CB32C2"/>
    <w:rsid w:val="00CB5453"/>
    <w:rsid w:val="00CB68D1"/>
    <w:rsid w:val="00CB6C3B"/>
    <w:rsid w:val="00CC28E6"/>
    <w:rsid w:val="00CC699E"/>
    <w:rsid w:val="00CD3759"/>
    <w:rsid w:val="00CD780C"/>
    <w:rsid w:val="00CE1373"/>
    <w:rsid w:val="00CE7620"/>
    <w:rsid w:val="00CF6AF2"/>
    <w:rsid w:val="00D00EAC"/>
    <w:rsid w:val="00D01560"/>
    <w:rsid w:val="00D01C49"/>
    <w:rsid w:val="00D02103"/>
    <w:rsid w:val="00D11395"/>
    <w:rsid w:val="00D12178"/>
    <w:rsid w:val="00D27DD9"/>
    <w:rsid w:val="00D36545"/>
    <w:rsid w:val="00D37CF2"/>
    <w:rsid w:val="00D513C8"/>
    <w:rsid w:val="00D53CBC"/>
    <w:rsid w:val="00D549C9"/>
    <w:rsid w:val="00D7550B"/>
    <w:rsid w:val="00D84268"/>
    <w:rsid w:val="00D87335"/>
    <w:rsid w:val="00D916CB"/>
    <w:rsid w:val="00D922BC"/>
    <w:rsid w:val="00D97D1D"/>
    <w:rsid w:val="00DA2346"/>
    <w:rsid w:val="00DB108F"/>
    <w:rsid w:val="00DB40BE"/>
    <w:rsid w:val="00DC34E2"/>
    <w:rsid w:val="00DC3D3E"/>
    <w:rsid w:val="00DD0F97"/>
    <w:rsid w:val="00DD6DAC"/>
    <w:rsid w:val="00DE02B1"/>
    <w:rsid w:val="00DE3BA0"/>
    <w:rsid w:val="00DE57AF"/>
    <w:rsid w:val="00DE696D"/>
    <w:rsid w:val="00E044CA"/>
    <w:rsid w:val="00E04503"/>
    <w:rsid w:val="00E074AE"/>
    <w:rsid w:val="00E1580F"/>
    <w:rsid w:val="00E17578"/>
    <w:rsid w:val="00E26863"/>
    <w:rsid w:val="00E27243"/>
    <w:rsid w:val="00E40A6D"/>
    <w:rsid w:val="00E43C84"/>
    <w:rsid w:val="00E43F5C"/>
    <w:rsid w:val="00E57E4C"/>
    <w:rsid w:val="00E60578"/>
    <w:rsid w:val="00E615D0"/>
    <w:rsid w:val="00E65C5B"/>
    <w:rsid w:val="00E70133"/>
    <w:rsid w:val="00E70703"/>
    <w:rsid w:val="00E714FB"/>
    <w:rsid w:val="00E76834"/>
    <w:rsid w:val="00E802A7"/>
    <w:rsid w:val="00E80E0D"/>
    <w:rsid w:val="00E86506"/>
    <w:rsid w:val="00E901C1"/>
    <w:rsid w:val="00E96566"/>
    <w:rsid w:val="00EA0410"/>
    <w:rsid w:val="00EA0FAC"/>
    <w:rsid w:val="00EA250F"/>
    <w:rsid w:val="00EB485F"/>
    <w:rsid w:val="00EB5D2C"/>
    <w:rsid w:val="00EC0703"/>
    <w:rsid w:val="00EC0A90"/>
    <w:rsid w:val="00EC208E"/>
    <w:rsid w:val="00EC242B"/>
    <w:rsid w:val="00EC624C"/>
    <w:rsid w:val="00EE0276"/>
    <w:rsid w:val="00EE5CA0"/>
    <w:rsid w:val="00EE6DE4"/>
    <w:rsid w:val="00EF072A"/>
    <w:rsid w:val="00EF3196"/>
    <w:rsid w:val="00F04FAB"/>
    <w:rsid w:val="00F062AB"/>
    <w:rsid w:val="00F1053E"/>
    <w:rsid w:val="00F200C2"/>
    <w:rsid w:val="00F21F9F"/>
    <w:rsid w:val="00F32EB1"/>
    <w:rsid w:val="00F412A2"/>
    <w:rsid w:val="00F41E2A"/>
    <w:rsid w:val="00F5063D"/>
    <w:rsid w:val="00F51E7A"/>
    <w:rsid w:val="00F62D50"/>
    <w:rsid w:val="00F6557E"/>
    <w:rsid w:val="00F733B5"/>
    <w:rsid w:val="00F74079"/>
    <w:rsid w:val="00F754D7"/>
    <w:rsid w:val="00F778D9"/>
    <w:rsid w:val="00F807BD"/>
    <w:rsid w:val="00F82164"/>
    <w:rsid w:val="00F83BB8"/>
    <w:rsid w:val="00F84696"/>
    <w:rsid w:val="00F85B24"/>
    <w:rsid w:val="00F86CB7"/>
    <w:rsid w:val="00F91287"/>
    <w:rsid w:val="00F95B86"/>
    <w:rsid w:val="00FA0C9C"/>
    <w:rsid w:val="00FA0FA5"/>
    <w:rsid w:val="00FA2D1B"/>
    <w:rsid w:val="00FA3301"/>
    <w:rsid w:val="00FA3B3D"/>
    <w:rsid w:val="00FA7385"/>
    <w:rsid w:val="00FB0665"/>
    <w:rsid w:val="00FB0F4E"/>
    <w:rsid w:val="00FB2769"/>
    <w:rsid w:val="00FB49E2"/>
    <w:rsid w:val="00FB4E4F"/>
    <w:rsid w:val="00FB6DBE"/>
    <w:rsid w:val="00FC326E"/>
    <w:rsid w:val="00FC4E90"/>
    <w:rsid w:val="00FC59CA"/>
    <w:rsid w:val="00FD0DF6"/>
    <w:rsid w:val="00FD279A"/>
    <w:rsid w:val="00FF4FD6"/>
    <w:rsid w:val="00FF7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7FA266"/>
  <w15:chartTrackingRefBased/>
  <w15:docId w15:val="{ECF44391-3E4E-44C0-A105-1B0E28B5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semiHidden="1" w:uiPriority="99" w:unhideWhenUsed="1" w:qFormat="1"/>
    <w:lsdException w:name="heading 5" w:semiHidden="1" w:uiPriority="99" w:unhideWhenUsed="1" w:qFormat="1"/>
    <w:lsdException w:name="heading 6" w:uiPriority="99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toc 2" w:uiPriority="39"/>
    <w:lsdException w:name="footnote text" w:uiPriority="99"/>
    <w:lsdException w:name="header" w:uiPriority="99"/>
    <w:lsdException w:name="caption" w:semiHidden="1" w:unhideWhenUsed="1" w:qFormat="1"/>
    <w:lsdException w:name="Title" w:qFormat="1"/>
    <w:lsdException w:name="Body Text Indent" w:uiPriority="99"/>
    <w:lsdException w:name="Subtitle" w:uiPriority="99" w:qFormat="1"/>
    <w:lsdException w:name="Body Text 2" w:uiPriority="99"/>
    <w:lsdException w:name="Body Text 3" w:uiPriority="99"/>
    <w:lsdException w:name="Body Text Indent 2" w:uiPriority="99"/>
    <w:lsdException w:name="Block Text" w:uiPriority="99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5129"/>
  </w:style>
  <w:style w:type="paragraph" w:styleId="Ttulo1">
    <w:name w:val="heading 1"/>
    <w:basedOn w:val="Normal"/>
    <w:next w:val="Normal"/>
    <w:link w:val="Ttulo1Char"/>
    <w:qFormat/>
    <w:rsid w:val="009D371C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qFormat/>
    <w:rsid w:val="009D371C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qFormat/>
    <w:rsid w:val="009D371C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qFormat/>
    <w:rsid w:val="001E57D1"/>
    <w:pPr>
      <w:keepNext/>
      <w:outlineLvl w:val="3"/>
    </w:pPr>
    <w:rPr>
      <w:rFonts w:ascii="Arial" w:hAnsi="Arial"/>
      <w:b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qFormat/>
    <w:rsid w:val="001E57D1"/>
    <w:pPr>
      <w:keepNext/>
      <w:jc w:val="center"/>
      <w:outlineLvl w:val="4"/>
    </w:pPr>
    <w:rPr>
      <w:rFonts w:ascii="Arial" w:hAnsi="Arial"/>
      <w:b/>
      <w:u w:val="single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qFormat/>
    <w:rsid w:val="004F0947"/>
    <w:pPr>
      <w:keepNext/>
      <w:jc w:val="center"/>
      <w:outlineLvl w:val="5"/>
    </w:pPr>
    <w:rPr>
      <w:b/>
      <w:bCs/>
      <w:sz w:val="32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9"/>
    <w:qFormat/>
    <w:rsid w:val="001E57D1"/>
    <w:pPr>
      <w:keepNext/>
      <w:shd w:val="clear" w:color="00FFFF" w:fill="auto"/>
      <w:tabs>
        <w:tab w:val="left" w:pos="709"/>
        <w:tab w:val="left" w:pos="1134"/>
      </w:tabs>
      <w:ind w:right="141"/>
      <w:jc w:val="both"/>
      <w:outlineLvl w:val="6"/>
    </w:pPr>
    <w:rPr>
      <w:rFonts w:ascii="Arial" w:hAnsi="Arial"/>
      <w:b/>
      <w:iCs/>
      <w:caps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9"/>
    <w:qFormat/>
    <w:rsid w:val="001E57D1"/>
    <w:pPr>
      <w:keepNext/>
      <w:jc w:val="center"/>
      <w:outlineLvl w:val="7"/>
    </w:pPr>
    <w:rPr>
      <w:b/>
      <w:bCs/>
      <w:sz w:val="22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9"/>
    <w:qFormat/>
    <w:rsid w:val="001E57D1"/>
    <w:pPr>
      <w:keepNext/>
      <w:ind w:firstLine="1065"/>
      <w:jc w:val="both"/>
      <w:outlineLvl w:val="8"/>
    </w:pPr>
    <w:rPr>
      <w:b/>
      <w:i/>
      <w:sz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F09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4F0947"/>
    <w:pPr>
      <w:tabs>
        <w:tab w:val="center" w:pos="4419"/>
        <w:tab w:val="right" w:pos="8838"/>
      </w:tabs>
    </w:pPr>
  </w:style>
  <w:style w:type="paragraph" w:styleId="Ttulo">
    <w:name w:val="Title"/>
    <w:basedOn w:val="Normal"/>
    <w:link w:val="TtuloChar"/>
    <w:qFormat/>
    <w:rsid w:val="00931BAE"/>
    <w:pPr>
      <w:jc w:val="center"/>
    </w:pPr>
    <w:rPr>
      <w:b/>
      <w:sz w:val="28"/>
      <w:lang w:val="x-none" w:eastAsia="x-none"/>
    </w:rPr>
  </w:style>
  <w:style w:type="character" w:customStyle="1" w:styleId="TtuloChar">
    <w:name w:val="Título Char"/>
    <w:link w:val="Ttulo"/>
    <w:rsid w:val="00931BAE"/>
    <w:rPr>
      <w:b/>
      <w:sz w:val="28"/>
    </w:rPr>
  </w:style>
  <w:style w:type="paragraph" w:customStyle="1" w:styleId="Style1">
    <w:name w:val="Style 1"/>
    <w:uiPriority w:val="99"/>
    <w:rsid w:val="00A81172"/>
    <w:pPr>
      <w:widowControl w:val="0"/>
      <w:autoSpaceDE w:val="0"/>
      <w:autoSpaceDN w:val="0"/>
      <w:adjustRightInd w:val="0"/>
    </w:pPr>
    <w:rPr>
      <w:lang w:val="en-US"/>
    </w:rPr>
  </w:style>
  <w:style w:type="paragraph" w:styleId="PargrafodaLista">
    <w:name w:val="List Paragraph"/>
    <w:basedOn w:val="Normal"/>
    <w:uiPriority w:val="34"/>
    <w:qFormat/>
    <w:rsid w:val="00A81172"/>
    <w:pPr>
      <w:widowControl w:val="0"/>
      <w:autoSpaceDE w:val="0"/>
      <w:autoSpaceDN w:val="0"/>
      <w:adjustRightInd w:val="0"/>
      <w:ind w:left="720"/>
      <w:contextualSpacing/>
    </w:pPr>
    <w:rPr>
      <w:lang w:val="en-US"/>
    </w:rPr>
  </w:style>
  <w:style w:type="paragraph" w:styleId="NormalWeb">
    <w:name w:val="Normal (Web)"/>
    <w:basedOn w:val="Normal"/>
    <w:uiPriority w:val="99"/>
    <w:unhideWhenUsed/>
    <w:rsid w:val="00E86506"/>
    <w:pPr>
      <w:shd w:val="clear" w:color="auto" w:fill="FFFFFF"/>
      <w:spacing w:line="330" w:lineRule="atLeast"/>
      <w:jc w:val="both"/>
    </w:pPr>
    <w:rPr>
      <w:rFonts w:ascii="Arial" w:hAnsi="Arial" w:cs="Arial"/>
      <w:color w:val="000000"/>
      <w:sz w:val="21"/>
      <w:szCs w:val="21"/>
    </w:rPr>
  </w:style>
  <w:style w:type="character" w:styleId="Hyperlink">
    <w:name w:val="Hyperlink"/>
    <w:uiPriority w:val="99"/>
    <w:unhideWhenUsed/>
    <w:rsid w:val="00E86506"/>
    <w:rPr>
      <w:color w:val="0000FF"/>
      <w:u w:val="single"/>
    </w:rPr>
  </w:style>
  <w:style w:type="character" w:customStyle="1" w:styleId="Ttulo4Char">
    <w:name w:val="Título 4 Char"/>
    <w:link w:val="Ttulo4"/>
    <w:uiPriority w:val="99"/>
    <w:rsid w:val="001E57D1"/>
    <w:rPr>
      <w:rFonts w:ascii="Arial" w:hAnsi="Arial"/>
      <w:b/>
    </w:rPr>
  </w:style>
  <w:style w:type="character" w:customStyle="1" w:styleId="Ttulo5Char">
    <w:name w:val="Título 5 Char"/>
    <w:link w:val="Ttulo5"/>
    <w:uiPriority w:val="99"/>
    <w:rsid w:val="001E57D1"/>
    <w:rPr>
      <w:rFonts w:ascii="Arial" w:hAnsi="Arial"/>
      <w:b/>
      <w:u w:val="single"/>
    </w:rPr>
  </w:style>
  <w:style w:type="character" w:customStyle="1" w:styleId="Ttulo7Char">
    <w:name w:val="Título 7 Char"/>
    <w:link w:val="Ttulo7"/>
    <w:uiPriority w:val="99"/>
    <w:rsid w:val="001E57D1"/>
    <w:rPr>
      <w:rFonts w:ascii="Arial" w:hAnsi="Arial" w:cs="Arial"/>
      <w:b/>
      <w:iCs/>
      <w:caps/>
      <w:shd w:val="clear" w:color="00FFFF" w:fill="auto"/>
    </w:rPr>
  </w:style>
  <w:style w:type="character" w:customStyle="1" w:styleId="Ttulo8Char">
    <w:name w:val="Título 8 Char"/>
    <w:link w:val="Ttulo8"/>
    <w:uiPriority w:val="99"/>
    <w:rsid w:val="001E57D1"/>
    <w:rPr>
      <w:b/>
      <w:bCs/>
      <w:sz w:val="22"/>
    </w:rPr>
  </w:style>
  <w:style w:type="character" w:customStyle="1" w:styleId="Ttulo9Char">
    <w:name w:val="Título 9 Char"/>
    <w:link w:val="Ttulo9"/>
    <w:uiPriority w:val="99"/>
    <w:rsid w:val="001E57D1"/>
    <w:rPr>
      <w:b/>
      <w:i/>
      <w:sz w:val="22"/>
    </w:rPr>
  </w:style>
  <w:style w:type="character" w:customStyle="1" w:styleId="Ttulo1Char">
    <w:name w:val="Título 1 Char"/>
    <w:link w:val="Ttulo1"/>
    <w:rsid w:val="001E57D1"/>
    <w:rPr>
      <w:rFonts w:ascii="Arial" w:hAnsi="Arial" w:cs="Arial"/>
      <w:b/>
      <w:bCs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rsid w:val="001E57D1"/>
    <w:rPr>
      <w:rFonts w:ascii="Arial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link w:val="Ttulo3"/>
    <w:uiPriority w:val="99"/>
    <w:rsid w:val="001E57D1"/>
    <w:rPr>
      <w:rFonts w:ascii="Arial" w:hAnsi="Arial" w:cs="Arial"/>
      <w:b/>
      <w:bCs/>
      <w:sz w:val="26"/>
      <w:szCs w:val="26"/>
    </w:rPr>
  </w:style>
  <w:style w:type="character" w:customStyle="1" w:styleId="Ttulo6Char">
    <w:name w:val="Título 6 Char"/>
    <w:link w:val="Ttulo6"/>
    <w:uiPriority w:val="99"/>
    <w:rsid w:val="001E57D1"/>
    <w:rPr>
      <w:b/>
      <w:bCs/>
      <w:sz w:val="32"/>
    </w:rPr>
  </w:style>
  <w:style w:type="character" w:customStyle="1" w:styleId="CabealhoChar">
    <w:name w:val="Cabeçalho Char"/>
    <w:link w:val="Cabealho"/>
    <w:uiPriority w:val="99"/>
    <w:rsid w:val="001E57D1"/>
  </w:style>
  <w:style w:type="character" w:customStyle="1" w:styleId="RodapChar">
    <w:name w:val="Rodapé Char"/>
    <w:link w:val="Rodap"/>
    <w:rsid w:val="001E57D1"/>
  </w:style>
  <w:style w:type="character" w:styleId="Nmerodepgina">
    <w:name w:val="page number"/>
    <w:rsid w:val="001E57D1"/>
  </w:style>
  <w:style w:type="paragraph" w:styleId="Corpodetexto">
    <w:name w:val="Body Text"/>
    <w:basedOn w:val="Normal"/>
    <w:link w:val="CorpodetextoChar"/>
    <w:rsid w:val="001E57D1"/>
    <w:pPr>
      <w:jc w:val="both"/>
    </w:pPr>
  </w:style>
  <w:style w:type="character" w:customStyle="1" w:styleId="CorpodetextoChar">
    <w:name w:val="Corpo de texto Char"/>
    <w:basedOn w:val="Fontepargpadro"/>
    <w:link w:val="Corpodetexto"/>
    <w:rsid w:val="001E57D1"/>
  </w:style>
  <w:style w:type="paragraph" w:styleId="Recuodecorpodetexto3">
    <w:name w:val="Body Text Indent 3"/>
    <w:basedOn w:val="Normal"/>
    <w:link w:val="Recuodecorpodetexto3Char"/>
    <w:unhideWhenUsed/>
    <w:rsid w:val="001E57D1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ecuodecorpodetexto3Char">
    <w:name w:val="Recuo de corpo de texto 3 Char"/>
    <w:link w:val="Recuodecorpodetexto3"/>
    <w:rsid w:val="001E57D1"/>
    <w:rPr>
      <w:sz w:val="16"/>
      <w:szCs w:val="16"/>
    </w:rPr>
  </w:style>
  <w:style w:type="paragraph" w:styleId="Corpodetexto3">
    <w:name w:val="Body Text 3"/>
    <w:basedOn w:val="Normal"/>
    <w:link w:val="Corpodetexto3Char"/>
    <w:uiPriority w:val="99"/>
    <w:rsid w:val="001E57D1"/>
    <w:pPr>
      <w:jc w:val="both"/>
    </w:pPr>
    <w:rPr>
      <w:rFonts w:ascii="Arial" w:hAnsi="Arial"/>
      <w:b/>
      <w:lang w:val="x-none" w:eastAsia="x-none"/>
    </w:rPr>
  </w:style>
  <w:style w:type="character" w:customStyle="1" w:styleId="Corpodetexto3Char">
    <w:name w:val="Corpo de texto 3 Char"/>
    <w:link w:val="Corpodetexto3"/>
    <w:uiPriority w:val="99"/>
    <w:rsid w:val="001E57D1"/>
    <w:rPr>
      <w:rFonts w:ascii="Arial" w:hAnsi="Arial"/>
      <w:b/>
    </w:rPr>
  </w:style>
  <w:style w:type="paragraph" w:styleId="TextosemFormatao">
    <w:name w:val="Plain Text"/>
    <w:basedOn w:val="Normal"/>
    <w:link w:val="TextosemFormataoChar"/>
    <w:uiPriority w:val="99"/>
    <w:rsid w:val="001E57D1"/>
    <w:rPr>
      <w:rFonts w:ascii="Courier New" w:hAnsi="Courier New"/>
      <w:lang w:val="x-none" w:eastAsia="x-none"/>
    </w:rPr>
  </w:style>
  <w:style w:type="character" w:customStyle="1" w:styleId="TextosemFormataoChar">
    <w:name w:val="Texto sem Formatação Char"/>
    <w:link w:val="TextosemFormatao"/>
    <w:uiPriority w:val="99"/>
    <w:rsid w:val="001E57D1"/>
    <w:rPr>
      <w:rFonts w:ascii="Courier New" w:hAnsi="Courier New"/>
    </w:rPr>
  </w:style>
  <w:style w:type="paragraph" w:styleId="Textoembloco">
    <w:name w:val="Block Text"/>
    <w:basedOn w:val="Normal"/>
    <w:uiPriority w:val="99"/>
    <w:rsid w:val="001E57D1"/>
    <w:pPr>
      <w:tabs>
        <w:tab w:val="left" w:pos="851"/>
        <w:tab w:val="left" w:pos="1418"/>
      </w:tabs>
      <w:ind w:left="142" w:right="141"/>
      <w:jc w:val="both"/>
    </w:pPr>
    <w:rPr>
      <w:rFonts w:ascii="Tahoma" w:hAnsi="Tahoma"/>
    </w:rPr>
  </w:style>
  <w:style w:type="paragraph" w:styleId="Corpodetexto2">
    <w:name w:val="Body Text 2"/>
    <w:basedOn w:val="Normal"/>
    <w:link w:val="Corpodetexto2Char"/>
    <w:uiPriority w:val="99"/>
    <w:rsid w:val="001E57D1"/>
    <w:pPr>
      <w:tabs>
        <w:tab w:val="left" w:pos="720"/>
        <w:tab w:val="left" w:pos="1728"/>
      </w:tabs>
      <w:ind w:right="-432"/>
    </w:pPr>
    <w:rPr>
      <w:rFonts w:ascii="Arial" w:hAnsi="Arial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1E57D1"/>
    <w:rPr>
      <w:rFonts w:ascii="Arial" w:hAnsi="Arial"/>
    </w:rPr>
  </w:style>
  <w:style w:type="paragraph" w:styleId="Subttulo">
    <w:name w:val="Subtitle"/>
    <w:basedOn w:val="Normal"/>
    <w:link w:val="SubttuloChar"/>
    <w:uiPriority w:val="99"/>
    <w:qFormat/>
    <w:rsid w:val="001E57D1"/>
    <w:pPr>
      <w:jc w:val="center"/>
    </w:pPr>
    <w:rPr>
      <w:rFonts w:ascii="Book Antiqua" w:hAnsi="Book Antiqua"/>
      <w:b/>
      <w:lang w:val="x-none" w:eastAsia="x-none"/>
    </w:rPr>
  </w:style>
  <w:style w:type="character" w:customStyle="1" w:styleId="SubttuloChar">
    <w:name w:val="Subtítulo Char"/>
    <w:link w:val="Subttulo"/>
    <w:uiPriority w:val="99"/>
    <w:rsid w:val="001E57D1"/>
    <w:rPr>
      <w:rFonts w:ascii="Book Antiqua" w:hAnsi="Book Antiqua"/>
      <w:b/>
    </w:rPr>
  </w:style>
  <w:style w:type="paragraph" w:styleId="Recuodecorpodetexto">
    <w:name w:val="Body Text Indent"/>
    <w:basedOn w:val="Normal"/>
    <w:link w:val="RecuodecorpodetextoChar"/>
    <w:uiPriority w:val="99"/>
    <w:rsid w:val="001E57D1"/>
    <w:pPr>
      <w:ind w:left="993" w:hanging="285"/>
      <w:jc w:val="both"/>
    </w:pPr>
    <w:rPr>
      <w:rFonts w:ascii="Arial" w:hAnsi="Arial"/>
      <w:sz w:val="22"/>
      <w:lang w:val="x-none" w:eastAsia="x-none"/>
    </w:rPr>
  </w:style>
  <w:style w:type="character" w:customStyle="1" w:styleId="RecuodecorpodetextoChar">
    <w:name w:val="Recuo de corpo de texto Char"/>
    <w:link w:val="Recuodecorpodetexto"/>
    <w:uiPriority w:val="99"/>
    <w:rsid w:val="001E57D1"/>
    <w:rPr>
      <w:rFonts w:ascii="Arial" w:hAnsi="Arial"/>
      <w:sz w:val="22"/>
    </w:rPr>
  </w:style>
  <w:style w:type="paragraph" w:styleId="Textodebalo">
    <w:name w:val="Balloon Text"/>
    <w:basedOn w:val="Normal"/>
    <w:link w:val="TextodebaloChar"/>
    <w:uiPriority w:val="99"/>
    <w:rsid w:val="001E57D1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rsid w:val="001E57D1"/>
    <w:rPr>
      <w:rFonts w:ascii="Tahoma" w:hAnsi="Tahoma" w:cs="Tahoma"/>
      <w:sz w:val="16"/>
      <w:szCs w:val="16"/>
    </w:rPr>
  </w:style>
  <w:style w:type="character" w:styleId="HiperlinkVisitado">
    <w:name w:val="FollowedHyperlink"/>
    <w:uiPriority w:val="99"/>
    <w:rsid w:val="001E57D1"/>
    <w:rPr>
      <w:rFonts w:cs="Times New Roman"/>
      <w:color w:val="800080"/>
      <w:u w:val="single"/>
    </w:rPr>
  </w:style>
  <w:style w:type="paragraph" w:customStyle="1" w:styleId="xl85">
    <w:name w:val="xl85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86">
    <w:name w:val="xl86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87">
    <w:name w:val="xl87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88">
    <w:name w:val="xl88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89">
    <w:name w:val="xl89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0">
    <w:name w:val="xl90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91">
    <w:name w:val="xl91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2">
    <w:name w:val="xl92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93">
    <w:name w:val="xl93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4">
    <w:name w:val="xl94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5">
    <w:name w:val="xl95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96">
    <w:name w:val="xl96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97">
    <w:name w:val="xl97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98">
    <w:name w:val="xl98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99">
    <w:name w:val="xl99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0">
    <w:name w:val="xl100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01">
    <w:name w:val="xl101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2">
    <w:name w:val="xl102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3">
    <w:name w:val="xl103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4">
    <w:name w:val="xl104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5">
    <w:name w:val="xl105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6">
    <w:name w:val="xl106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07">
    <w:name w:val="xl107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Verdana" w:hAnsi="Verdana"/>
      <w:color w:val="000000"/>
      <w:sz w:val="24"/>
      <w:szCs w:val="24"/>
    </w:rPr>
  </w:style>
  <w:style w:type="paragraph" w:customStyle="1" w:styleId="xl108">
    <w:name w:val="xl108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109">
    <w:name w:val="xl109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Verdana" w:hAnsi="Verdana"/>
      <w:color w:val="000000"/>
      <w:sz w:val="24"/>
      <w:szCs w:val="24"/>
    </w:rPr>
  </w:style>
  <w:style w:type="paragraph" w:customStyle="1" w:styleId="xl110">
    <w:name w:val="xl110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4">
    <w:name w:val="xl114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5">
    <w:name w:val="xl115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6">
    <w:name w:val="xl116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18">
    <w:name w:val="xl118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19">
    <w:name w:val="xl119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0">
    <w:name w:val="xl120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1">
    <w:name w:val="xl121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22">
    <w:name w:val="xl122"/>
    <w:basedOn w:val="Normal"/>
    <w:uiPriority w:val="99"/>
    <w:rsid w:val="001E57D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3">
    <w:name w:val="xl123"/>
    <w:basedOn w:val="Normal"/>
    <w:uiPriority w:val="99"/>
    <w:rsid w:val="001E57D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4">
    <w:name w:val="xl124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5">
    <w:name w:val="xl125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24"/>
      <w:szCs w:val="24"/>
    </w:rPr>
  </w:style>
  <w:style w:type="paragraph" w:customStyle="1" w:styleId="xl126">
    <w:name w:val="xl126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24"/>
      <w:szCs w:val="24"/>
    </w:rPr>
  </w:style>
  <w:style w:type="paragraph" w:customStyle="1" w:styleId="xl127">
    <w:name w:val="xl127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28">
    <w:name w:val="xl128"/>
    <w:basedOn w:val="Normal"/>
    <w:uiPriority w:val="99"/>
    <w:rsid w:val="001E57D1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29">
    <w:name w:val="xl129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0">
    <w:name w:val="xl130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1">
    <w:name w:val="xl131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2">
    <w:name w:val="xl132"/>
    <w:basedOn w:val="Normal"/>
    <w:uiPriority w:val="99"/>
    <w:rsid w:val="001E57D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3">
    <w:name w:val="xl133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4">
    <w:name w:val="xl134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5">
    <w:name w:val="xl135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6">
    <w:name w:val="xl136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37">
    <w:name w:val="xl137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8">
    <w:name w:val="xl138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39">
    <w:name w:val="xl139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0">
    <w:name w:val="xl140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1">
    <w:name w:val="xl141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2">
    <w:name w:val="xl142"/>
    <w:basedOn w:val="Normal"/>
    <w:uiPriority w:val="99"/>
    <w:rsid w:val="001E57D1"/>
    <w:pPr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3">
    <w:name w:val="xl143"/>
    <w:basedOn w:val="Normal"/>
    <w:uiPriority w:val="99"/>
    <w:rsid w:val="001E57D1"/>
    <w:pPr>
      <w:pBdr>
        <w:left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4">
    <w:name w:val="xl144"/>
    <w:basedOn w:val="Normal"/>
    <w:uiPriority w:val="99"/>
    <w:rsid w:val="001E57D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5">
    <w:name w:val="xl145"/>
    <w:basedOn w:val="Normal"/>
    <w:uiPriority w:val="99"/>
    <w:rsid w:val="001E57D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6">
    <w:name w:val="xl146"/>
    <w:basedOn w:val="Normal"/>
    <w:uiPriority w:val="99"/>
    <w:rsid w:val="001E57D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7">
    <w:name w:val="xl147"/>
    <w:basedOn w:val="Normal"/>
    <w:uiPriority w:val="99"/>
    <w:rsid w:val="001E57D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8">
    <w:name w:val="xl148"/>
    <w:basedOn w:val="Normal"/>
    <w:uiPriority w:val="99"/>
    <w:rsid w:val="001E57D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49">
    <w:name w:val="xl149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0">
    <w:name w:val="xl150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1">
    <w:name w:val="xl151"/>
    <w:basedOn w:val="Normal"/>
    <w:uiPriority w:val="99"/>
    <w:rsid w:val="001E57D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2">
    <w:name w:val="xl152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3">
    <w:name w:val="xl153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4">
    <w:name w:val="xl154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24"/>
      <w:szCs w:val="24"/>
    </w:rPr>
  </w:style>
  <w:style w:type="paragraph" w:customStyle="1" w:styleId="xl155">
    <w:name w:val="xl155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6">
    <w:name w:val="xl156"/>
    <w:basedOn w:val="Normal"/>
    <w:uiPriority w:val="99"/>
    <w:rsid w:val="001E57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7">
    <w:name w:val="xl157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8">
    <w:name w:val="xl158"/>
    <w:basedOn w:val="Normal"/>
    <w:uiPriority w:val="99"/>
    <w:rsid w:val="001E57D1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59">
    <w:name w:val="xl159"/>
    <w:basedOn w:val="Normal"/>
    <w:uiPriority w:val="99"/>
    <w:rsid w:val="001E57D1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0">
    <w:name w:val="xl160"/>
    <w:basedOn w:val="Normal"/>
    <w:uiPriority w:val="99"/>
    <w:rsid w:val="001E57D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1">
    <w:name w:val="xl161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2">
    <w:name w:val="xl162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3">
    <w:name w:val="xl163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i/>
      <w:iCs/>
      <w:color w:val="000000"/>
      <w:sz w:val="24"/>
      <w:szCs w:val="24"/>
    </w:rPr>
  </w:style>
  <w:style w:type="paragraph" w:customStyle="1" w:styleId="xl164">
    <w:name w:val="xl164"/>
    <w:basedOn w:val="Normal"/>
    <w:uiPriority w:val="99"/>
    <w:rsid w:val="001E57D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5">
    <w:name w:val="xl165"/>
    <w:basedOn w:val="Normal"/>
    <w:uiPriority w:val="99"/>
    <w:rsid w:val="001E57D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6">
    <w:name w:val="xl166"/>
    <w:basedOn w:val="Normal"/>
    <w:uiPriority w:val="99"/>
    <w:rsid w:val="001E57D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7">
    <w:name w:val="xl167"/>
    <w:basedOn w:val="Normal"/>
    <w:uiPriority w:val="99"/>
    <w:rsid w:val="001E57D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68">
    <w:name w:val="xl168"/>
    <w:basedOn w:val="Normal"/>
    <w:uiPriority w:val="99"/>
    <w:rsid w:val="001E57D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69">
    <w:name w:val="xl169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70">
    <w:name w:val="xl170"/>
    <w:basedOn w:val="Normal"/>
    <w:uiPriority w:val="99"/>
    <w:rsid w:val="001E57D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4"/>
      <w:szCs w:val="24"/>
    </w:rPr>
  </w:style>
  <w:style w:type="paragraph" w:customStyle="1" w:styleId="xl171">
    <w:name w:val="xl171"/>
    <w:basedOn w:val="Normal"/>
    <w:uiPriority w:val="99"/>
    <w:rsid w:val="001E57D1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2">
    <w:name w:val="xl172"/>
    <w:basedOn w:val="Normal"/>
    <w:uiPriority w:val="99"/>
    <w:rsid w:val="001E57D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3">
    <w:name w:val="xl173"/>
    <w:basedOn w:val="Normal"/>
    <w:uiPriority w:val="99"/>
    <w:rsid w:val="001E57D1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4">
    <w:name w:val="xl174"/>
    <w:basedOn w:val="Normal"/>
    <w:uiPriority w:val="99"/>
    <w:rsid w:val="001E57D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5">
    <w:name w:val="xl175"/>
    <w:basedOn w:val="Normal"/>
    <w:uiPriority w:val="99"/>
    <w:rsid w:val="001E57D1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6">
    <w:name w:val="xl176"/>
    <w:basedOn w:val="Normal"/>
    <w:uiPriority w:val="99"/>
    <w:rsid w:val="001E57D1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177">
    <w:name w:val="xl177"/>
    <w:basedOn w:val="Normal"/>
    <w:uiPriority w:val="99"/>
    <w:rsid w:val="001E57D1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Corpodetexto21">
    <w:name w:val="Corpo de texto 21"/>
    <w:basedOn w:val="Normal"/>
    <w:uiPriority w:val="99"/>
    <w:rsid w:val="001E57D1"/>
    <w:pPr>
      <w:suppressAutoHyphens/>
      <w:spacing w:line="360" w:lineRule="auto"/>
      <w:ind w:firstLine="3402"/>
      <w:jc w:val="both"/>
    </w:pPr>
    <w:rPr>
      <w:rFonts w:ascii="Arial" w:hAnsi="Arial"/>
      <w:sz w:val="26"/>
      <w:lang w:eastAsia="ar-SA"/>
    </w:rPr>
  </w:style>
  <w:style w:type="paragraph" w:customStyle="1" w:styleId="Default">
    <w:name w:val="Default"/>
    <w:rsid w:val="001E57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rsid w:val="001E57D1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1E57D1"/>
  </w:style>
  <w:style w:type="paragraph" w:customStyle="1" w:styleId="texto1">
    <w:name w:val="texto1"/>
    <w:basedOn w:val="Normal"/>
    <w:uiPriority w:val="99"/>
    <w:rsid w:val="001E57D1"/>
    <w:pPr>
      <w:ind w:left="567"/>
      <w:jc w:val="both"/>
    </w:pPr>
    <w:rPr>
      <w:rFonts w:ascii="Arial" w:hAnsi="Arial"/>
      <w:sz w:val="22"/>
    </w:rPr>
  </w:style>
  <w:style w:type="paragraph" w:customStyle="1" w:styleId="texto2">
    <w:name w:val="texto2"/>
    <w:basedOn w:val="Normal"/>
    <w:uiPriority w:val="99"/>
    <w:rsid w:val="001E57D1"/>
    <w:pPr>
      <w:ind w:left="1134"/>
      <w:jc w:val="both"/>
    </w:pPr>
    <w:rPr>
      <w:rFonts w:ascii="Arial" w:hAnsi="Arial"/>
      <w:sz w:val="22"/>
    </w:rPr>
  </w:style>
  <w:style w:type="paragraph" w:customStyle="1" w:styleId="texto3">
    <w:name w:val="texto3"/>
    <w:basedOn w:val="Normal"/>
    <w:autoRedefine/>
    <w:uiPriority w:val="99"/>
    <w:rsid w:val="001E57D1"/>
    <w:pPr>
      <w:ind w:hanging="850"/>
      <w:jc w:val="both"/>
    </w:pPr>
    <w:rPr>
      <w:rFonts w:ascii="Arial" w:hAnsi="Arial"/>
      <w:sz w:val="12"/>
    </w:rPr>
  </w:style>
  <w:style w:type="paragraph" w:customStyle="1" w:styleId="Texto20">
    <w:name w:val="Texto2"/>
    <w:basedOn w:val="Normal"/>
    <w:uiPriority w:val="99"/>
    <w:rsid w:val="001E57D1"/>
    <w:pPr>
      <w:tabs>
        <w:tab w:val="center" w:pos="1985"/>
      </w:tabs>
      <w:ind w:left="1276"/>
      <w:jc w:val="both"/>
    </w:pPr>
    <w:rPr>
      <w:rFonts w:ascii="Arial" w:hAnsi="Arial"/>
      <w:sz w:val="22"/>
    </w:rPr>
  </w:style>
  <w:style w:type="paragraph" w:customStyle="1" w:styleId="texto2a">
    <w:name w:val="texto2a"/>
    <w:basedOn w:val="Normal"/>
    <w:uiPriority w:val="99"/>
    <w:rsid w:val="001E57D1"/>
    <w:pPr>
      <w:ind w:left="1418"/>
      <w:jc w:val="both"/>
    </w:pPr>
    <w:rPr>
      <w:rFonts w:ascii="Arial" w:hAnsi="Arial"/>
      <w:sz w:val="22"/>
    </w:rPr>
  </w:style>
  <w:style w:type="paragraph" w:customStyle="1" w:styleId="Texto30">
    <w:name w:val="Texto3"/>
    <w:basedOn w:val="Normal"/>
    <w:uiPriority w:val="99"/>
    <w:rsid w:val="001E57D1"/>
    <w:pPr>
      <w:ind w:left="1985"/>
      <w:jc w:val="both"/>
    </w:pPr>
    <w:rPr>
      <w:rFonts w:ascii="Arial" w:hAnsi="Arial"/>
      <w:sz w:val="22"/>
    </w:rPr>
  </w:style>
  <w:style w:type="paragraph" w:customStyle="1" w:styleId="Estilo">
    <w:name w:val="Estilo"/>
    <w:uiPriority w:val="99"/>
    <w:rsid w:val="001E57D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1E57D1"/>
    <w:rPr>
      <w:lang w:val="en-US" w:eastAsia="en-US"/>
    </w:rPr>
  </w:style>
  <w:style w:type="character" w:customStyle="1" w:styleId="TextodenotaderodapChar">
    <w:name w:val="Texto de nota de rodapé Char"/>
    <w:link w:val="Textodenotaderodap"/>
    <w:uiPriority w:val="99"/>
    <w:rsid w:val="001E57D1"/>
    <w:rPr>
      <w:lang w:val="en-US" w:eastAsia="en-US"/>
    </w:rPr>
  </w:style>
  <w:style w:type="paragraph" w:customStyle="1" w:styleId="CM37">
    <w:name w:val="CM37"/>
    <w:basedOn w:val="Default"/>
    <w:next w:val="Default"/>
    <w:uiPriority w:val="99"/>
    <w:rsid w:val="001E57D1"/>
    <w:pPr>
      <w:widowControl w:val="0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1E57D1"/>
    <w:pPr>
      <w:widowControl w:val="0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1E57D1"/>
    <w:pPr>
      <w:widowControl w:val="0"/>
      <w:spacing w:line="231" w:lineRule="atLeast"/>
    </w:pPr>
    <w:rPr>
      <w:rFonts w:cs="Times New Roman"/>
      <w:color w:val="auto"/>
    </w:rPr>
  </w:style>
  <w:style w:type="paragraph" w:customStyle="1" w:styleId="TxBrc2">
    <w:name w:val="TxBr_c2"/>
    <w:basedOn w:val="Normal"/>
    <w:next w:val="Normal"/>
    <w:uiPriority w:val="99"/>
    <w:rsid w:val="001E57D1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default0">
    <w:name w:val="default"/>
    <w:basedOn w:val="Normal"/>
    <w:uiPriority w:val="99"/>
    <w:rsid w:val="001E57D1"/>
    <w:pPr>
      <w:jc w:val="both"/>
    </w:pPr>
    <w:rPr>
      <w:rFonts w:ascii="Arial" w:hAnsi="Arial" w:cs="Arial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1E57D1"/>
    <w:rPr>
      <w:rFonts w:ascii="Times New Roman" w:hAnsi="Times New Roman" w:cs="Times New Roman"/>
    </w:rPr>
  </w:style>
  <w:style w:type="character" w:styleId="nfase">
    <w:name w:val="Emphasis"/>
    <w:uiPriority w:val="20"/>
    <w:qFormat/>
    <w:rsid w:val="001E57D1"/>
    <w:rPr>
      <w:i/>
      <w:iCs/>
    </w:rPr>
  </w:style>
  <w:style w:type="character" w:styleId="Forte">
    <w:name w:val="Strong"/>
    <w:qFormat/>
    <w:rsid w:val="001E57D1"/>
    <w:rPr>
      <w:b/>
      <w:bCs/>
    </w:rPr>
  </w:style>
  <w:style w:type="paragraph" w:customStyle="1" w:styleId="textatassitoloatas">
    <w:name w:val="text_atas (sitolo atas)"/>
    <w:basedOn w:val="Normal"/>
    <w:rsid w:val="00EF072A"/>
    <w:pPr>
      <w:widowControl w:val="0"/>
      <w:autoSpaceDE w:val="0"/>
      <w:autoSpaceDN w:val="0"/>
      <w:adjustRightInd w:val="0"/>
      <w:spacing w:before="57" w:line="360" w:lineRule="auto"/>
      <w:jc w:val="both"/>
    </w:pPr>
    <w:rPr>
      <w:rFonts w:ascii="Book Antiqua" w:hAnsi="Book Antiqua"/>
      <w:color w:val="000000"/>
    </w:rPr>
  </w:style>
  <w:style w:type="table" w:styleId="Tabelacomgrade">
    <w:name w:val="Table Grid"/>
    <w:basedOn w:val="Tabelanormal"/>
    <w:rsid w:val="00C74F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uiPriority w:val="99"/>
    <w:semiHidden/>
    <w:unhideWhenUsed/>
    <w:rsid w:val="00273619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C46536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t-BR" w:eastAsia="pt-BR"/>
    </w:rPr>
  </w:style>
  <w:style w:type="paragraph" w:styleId="Sumrio2">
    <w:name w:val="toc 2"/>
    <w:basedOn w:val="Normal"/>
    <w:next w:val="Normal"/>
    <w:autoRedefine/>
    <w:uiPriority w:val="39"/>
    <w:rsid w:val="00C46536"/>
    <w:pPr>
      <w:ind w:left="200"/>
    </w:pPr>
  </w:style>
  <w:style w:type="paragraph" w:customStyle="1" w:styleId="Avanodecorpodetexto3">
    <w:name w:val="Avanço de corpo de texto 3"/>
    <w:basedOn w:val="Normal"/>
    <w:qFormat/>
    <w:rsid w:val="00BF6BFB"/>
    <w:pPr>
      <w:suppressAutoHyphens/>
      <w:spacing w:after="120"/>
      <w:ind w:left="283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mi@camaraitatiba.sp.gov.br" TargetMode="External"/><Relationship Id="rId1" Type="http://schemas.openxmlformats.org/officeDocument/2006/relationships/hyperlink" Target="http://www.camaraitatiba.sp.gov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oleObject" Target="embeddings/oleObject2.bin"/><Relationship Id="rId4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taleal\Documents\Modelos%20Personalizados%20do%20Office\Timbrado%20Nov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E4779-7C39-4F16-9A55-7C0EBDF76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 Novo</Template>
  <TotalTime>3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de Itatiba</Company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Cricia Leal Vieira</dc:creator>
  <cp:lastModifiedBy>Henrique Custodio da Silva</cp:lastModifiedBy>
  <cp:revision>3</cp:revision>
  <cp:lastPrinted>2024-01-17T20:17:00Z</cp:lastPrinted>
  <dcterms:created xsi:type="dcterms:W3CDTF">2024-04-11T19:21:00Z</dcterms:created>
  <dcterms:modified xsi:type="dcterms:W3CDTF">2024-04-16T13:48:00Z</dcterms:modified>
</cp:coreProperties>
</file>