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24A16" w14:textId="6E5B60A4" w:rsidR="0019250F" w:rsidRPr="0019250F" w:rsidRDefault="00000000" w:rsidP="0019250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4"/>
          <w:szCs w:val="24"/>
        </w:rPr>
      </w:pPr>
      <w:r w:rsidRPr="0019250F">
        <w:rPr>
          <w:rFonts w:ascii="Times" w:hAnsi="Times" w:cs="Times"/>
          <w:color w:val="000000"/>
          <w:sz w:val="24"/>
          <w:szCs w:val="24"/>
        </w:rPr>
        <w:t>INDICAÇÃO Nº</w:t>
      </w:r>
      <w:r w:rsidR="00D33734">
        <w:rPr>
          <w:rFonts w:ascii="Times" w:hAnsi="Times" w:cs="Times"/>
          <w:color w:val="000000"/>
          <w:sz w:val="24"/>
          <w:szCs w:val="24"/>
        </w:rPr>
        <w:t xml:space="preserve"> 1026</w:t>
      </w:r>
      <w:r w:rsidRPr="0019250F">
        <w:rPr>
          <w:rFonts w:ascii="Times" w:hAnsi="Times" w:cs="Times"/>
          <w:color w:val="000000"/>
          <w:sz w:val="24"/>
          <w:szCs w:val="24"/>
        </w:rPr>
        <w:t>/2024</w:t>
      </w:r>
    </w:p>
    <w:p w14:paraId="64D0FE3D" w14:textId="77777777" w:rsidR="00405C18" w:rsidRPr="00405C18" w:rsidRDefault="00000000" w:rsidP="00405C18">
      <w:pPr>
        <w:spacing w:before="100" w:beforeAutospacing="1" w:after="100" w:afterAutospacing="1" w:line="360" w:lineRule="auto"/>
        <w:jc w:val="both"/>
        <w:rPr>
          <w:rFonts w:ascii="Times" w:hAnsi="Times" w:cs="Times"/>
          <w:color w:val="000000"/>
          <w:sz w:val="24"/>
          <w:szCs w:val="24"/>
        </w:rPr>
      </w:pPr>
      <w:r w:rsidRPr="0019250F">
        <w:rPr>
          <w:rFonts w:ascii="Times" w:hAnsi="Times" w:cs="Times"/>
          <w:color w:val="000000"/>
          <w:sz w:val="24"/>
          <w:szCs w:val="24"/>
        </w:rPr>
        <w:t xml:space="preserve">Assunto: Solicita ao Exmo. Sr. Prefeito Municipal, para que determine ao setor competente, a </w:t>
      </w:r>
      <w:r w:rsidRPr="00405C18">
        <w:rPr>
          <w:rFonts w:ascii="Times" w:hAnsi="Times" w:cs="Times"/>
          <w:color w:val="000000"/>
          <w:sz w:val="24"/>
          <w:szCs w:val="24"/>
        </w:rPr>
        <w:t>implementação</w:t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  <w:r w:rsidRPr="00405C18">
        <w:rPr>
          <w:rFonts w:ascii="Times" w:hAnsi="Times" w:cs="Times"/>
          <w:color w:val="000000"/>
          <w:sz w:val="24"/>
          <w:szCs w:val="24"/>
        </w:rPr>
        <w:t>de transporte de pacientes com suspeita de dengue, especificamente a transferência de pacientes da Santa Casa para o centro de contingência, similarmente ao serviço já realizado a partir da Unidade de Pronto Atendimento (UPA).</w:t>
      </w:r>
    </w:p>
    <w:p w14:paraId="40B6589B" w14:textId="77777777" w:rsidR="0019250F" w:rsidRPr="0019250F" w:rsidRDefault="00000000" w:rsidP="0019250F">
      <w:pPr>
        <w:spacing w:before="100" w:beforeAutospacing="1" w:after="100" w:afterAutospacing="1" w:line="360" w:lineRule="auto"/>
        <w:jc w:val="both"/>
        <w:rPr>
          <w:rFonts w:ascii="Times" w:hAnsi="Times" w:cs="Times"/>
          <w:color w:val="000000"/>
          <w:sz w:val="24"/>
          <w:szCs w:val="24"/>
        </w:rPr>
      </w:pPr>
      <w:r w:rsidRPr="0019250F">
        <w:rPr>
          <w:rFonts w:ascii="Times" w:hAnsi="Times" w:cs="Times"/>
          <w:color w:val="000000"/>
          <w:sz w:val="24"/>
          <w:szCs w:val="24"/>
        </w:rPr>
        <w:t>Senhor Presidente:</w:t>
      </w:r>
    </w:p>
    <w:p w14:paraId="2E72021C" w14:textId="77777777" w:rsidR="0019250F" w:rsidRPr="0019250F" w:rsidRDefault="00000000" w:rsidP="00BE33DA">
      <w:pPr>
        <w:spacing w:before="100" w:beforeAutospacing="1" w:after="100" w:afterAutospacing="1" w:line="360" w:lineRule="auto"/>
        <w:jc w:val="both"/>
        <w:rPr>
          <w:rFonts w:ascii="Times" w:hAnsi="Times" w:cs="Times"/>
          <w:color w:val="000000"/>
          <w:sz w:val="24"/>
          <w:szCs w:val="24"/>
        </w:rPr>
      </w:pPr>
      <w:r w:rsidRPr="0019250F">
        <w:rPr>
          <w:rFonts w:ascii="Times" w:hAnsi="Times" w:cs="Times"/>
          <w:color w:val="000000"/>
          <w:sz w:val="24"/>
          <w:szCs w:val="24"/>
        </w:rPr>
        <w:t>INDICO ao Sr. Prefeito Municipal, nos termos do Regimento Interno desta Casa de Leis, que se digne Sua Excelência a determinar ao setor competente da Administração</w:t>
      </w:r>
      <w:r w:rsidR="00BE33DA" w:rsidRPr="00BE33DA">
        <w:rPr>
          <w:rFonts w:ascii="Times" w:hAnsi="Times" w:cs="Times"/>
          <w:color w:val="000000"/>
          <w:sz w:val="24"/>
          <w:szCs w:val="24"/>
        </w:rPr>
        <w:t xml:space="preserve"> </w:t>
      </w:r>
      <w:r w:rsidR="00BE33DA" w:rsidRPr="00405C18">
        <w:rPr>
          <w:rFonts w:ascii="Times" w:hAnsi="Times" w:cs="Times"/>
          <w:color w:val="000000"/>
          <w:sz w:val="24"/>
          <w:szCs w:val="24"/>
        </w:rPr>
        <w:t>a implementação</w:t>
      </w:r>
      <w:r w:rsidR="00BE33DA">
        <w:rPr>
          <w:rFonts w:ascii="Times" w:hAnsi="Times" w:cs="Times"/>
          <w:color w:val="000000"/>
          <w:sz w:val="24"/>
          <w:szCs w:val="24"/>
        </w:rPr>
        <w:t xml:space="preserve"> </w:t>
      </w:r>
      <w:r w:rsidR="00BE33DA" w:rsidRPr="00405C18">
        <w:rPr>
          <w:rFonts w:ascii="Times" w:hAnsi="Times" w:cs="Times"/>
          <w:color w:val="000000"/>
          <w:sz w:val="24"/>
          <w:szCs w:val="24"/>
        </w:rPr>
        <w:t>de transporte de pacientes com suspeita de dengue, especificamente a transferência de pacientes da Santa Casa</w:t>
      </w:r>
      <w:r w:rsidR="00BE33DA">
        <w:rPr>
          <w:rFonts w:ascii="Times" w:hAnsi="Times" w:cs="Times"/>
          <w:color w:val="000000"/>
          <w:sz w:val="24"/>
          <w:szCs w:val="24"/>
        </w:rPr>
        <w:t>.</w:t>
      </w:r>
      <w:r w:rsidRPr="0019250F">
        <w:rPr>
          <w:rFonts w:ascii="Times" w:hAnsi="Times" w:cs="Times"/>
          <w:color w:val="000000"/>
          <w:sz w:val="24"/>
          <w:szCs w:val="24"/>
        </w:rPr>
        <w:t xml:space="preserve"> </w:t>
      </w:r>
      <w:r w:rsidR="00405C18" w:rsidRPr="00405C18">
        <w:rPr>
          <w:rFonts w:ascii="Times" w:hAnsi="Times" w:cs="Times"/>
          <w:color w:val="000000"/>
          <w:sz w:val="24"/>
          <w:szCs w:val="24"/>
        </w:rPr>
        <w:t>Esta solicitação se faz urgente e necessária diante da crescente demanda enfrentada pela Santa Casa, que tem registrado um aumento significativo no número de pacientes com suspeita de dengue. A capacidade de resposta a essa demanda é crucial para evitar a sobrecarga das instalações hospitalares e garantir que todos os pacientes recebam o atendimento adequado em tempo hábil. A extensão do serviço de transporte para abranger a Santa Casa aliviaria significativamente a pressão sobre esta instituição, direcionando os casos de suspeita de dengue ao centro de contingência, que está preparado especificamente para lidar com tais casos, otimizando assim o uso dos recursos hospitalares e melhorando o atendimento aos pacientes.</w:t>
      </w:r>
    </w:p>
    <w:p w14:paraId="66C7B0CE" w14:textId="77777777" w:rsidR="0019250F" w:rsidRPr="0019250F" w:rsidRDefault="00000000" w:rsidP="0019250F">
      <w:pPr>
        <w:jc w:val="center"/>
        <w:rPr>
          <w:rFonts w:ascii="Times" w:hAnsi="Times" w:cs="Times"/>
          <w:sz w:val="24"/>
          <w:szCs w:val="24"/>
        </w:rPr>
      </w:pPr>
      <w:r w:rsidRPr="0019250F">
        <w:rPr>
          <w:rFonts w:ascii="Times" w:hAnsi="Times" w:cs="Times"/>
          <w:sz w:val="24"/>
          <w:szCs w:val="24"/>
        </w:rPr>
        <w:t>SALA DAS SESSÕES, 1</w:t>
      </w:r>
      <w:r w:rsidR="00BE33DA">
        <w:rPr>
          <w:rFonts w:ascii="Times" w:hAnsi="Times" w:cs="Times"/>
          <w:sz w:val="24"/>
          <w:szCs w:val="24"/>
        </w:rPr>
        <w:t>6</w:t>
      </w:r>
      <w:r w:rsidRPr="0019250F">
        <w:rPr>
          <w:rFonts w:ascii="Times" w:hAnsi="Times" w:cs="Times"/>
          <w:sz w:val="24"/>
          <w:szCs w:val="24"/>
        </w:rPr>
        <w:t xml:space="preserve"> de abril de 2024.</w:t>
      </w:r>
    </w:p>
    <w:p w14:paraId="15D6B75D" w14:textId="77777777" w:rsidR="0019250F" w:rsidRPr="0019250F" w:rsidRDefault="0019250F" w:rsidP="0019250F">
      <w:pPr>
        <w:jc w:val="center"/>
        <w:rPr>
          <w:rFonts w:ascii="Times" w:hAnsi="Times" w:cs="Times"/>
          <w:sz w:val="24"/>
          <w:szCs w:val="24"/>
        </w:rPr>
      </w:pPr>
    </w:p>
    <w:p w14:paraId="69452D2B" w14:textId="77777777" w:rsidR="0019250F" w:rsidRPr="0019250F" w:rsidRDefault="0019250F" w:rsidP="0019250F">
      <w:pPr>
        <w:jc w:val="center"/>
        <w:rPr>
          <w:rFonts w:ascii="Times" w:hAnsi="Times" w:cs="Times"/>
          <w:sz w:val="24"/>
          <w:szCs w:val="24"/>
        </w:rPr>
      </w:pPr>
    </w:p>
    <w:p w14:paraId="1DE2C847" w14:textId="77777777" w:rsidR="0019250F" w:rsidRDefault="0019250F" w:rsidP="0019250F">
      <w:pPr>
        <w:jc w:val="center"/>
        <w:rPr>
          <w:rFonts w:ascii="Times" w:hAnsi="Times" w:cs="Times"/>
          <w:sz w:val="24"/>
          <w:szCs w:val="24"/>
        </w:rPr>
      </w:pPr>
    </w:p>
    <w:p w14:paraId="202A16B9" w14:textId="77777777" w:rsidR="0019250F" w:rsidRPr="0019250F" w:rsidRDefault="0019250F" w:rsidP="00BE33DA">
      <w:pPr>
        <w:rPr>
          <w:rFonts w:ascii="Times" w:hAnsi="Times" w:cs="Times"/>
          <w:sz w:val="24"/>
          <w:szCs w:val="24"/>
        </w:rPr>
      </w:pPr>
    </w:p>
    <w:p w14:paraId="09B68343" w14:textId="77777777" w:rsidR="0019250F" w:rsidRPr="0019250F" w:rsidRDefault="0019250F" w:rsidP="0019250F">
      <w:pPr>
        <w:jc w:val="center"/>
        <w:rPr>
          <w:rFonts w:ascii="Times" w:hAnsi="Times" w:cs="Times"/>
          <w:sz w:val="24"/>
          <w:szCs w:val="24"/>
        </w:rPr>
      </w:pPr>
    </w:p>
    <w:p w14:paraId="39D662D4" w14:textId="77777777" w:rsidR="0019250F" w:rsidRPr="0019250F" w:rsidRDefault="00000000" w:rsidP="0019250F">
      <w:pPr>
        <w:jc w:val="center"/>
        <w:rPr>
          <w:rFonts w:ascii="Times" w:hAnsi="Times" w:cs="Times"/>
          <w:sz w:val="24"/>
          <w:szCs w:val="24"/>
        </w:rPr>
      </w:pPr>
      <w:r w:rsidRPr="0019250F">
        <w:rPr>
          <w:rFonts w:ascii="Times" w:hAnsi="Times" w:cs="Times"/>
          <w:sz w:val="24"/>
          <w:szCs w:val="24"/>
        </w:rPr>
        <w:t>FERNANDO SOARES</w:t>
      </w:r>
    </w:p>
    <w:p w14:paraId="709A2F69" w14:textId="77777777" w:rsidR="0019250F" w:rsidRPr="0019250F" w:rsidRDefault="00000000" w:rsidP="0019250F">
      <w:pPr>
        <w:jc w:val="center"/>
        <w:rPr>
          <w:rFonts w:ascii="Times" w:hAnsi="Times" w:cs="Times"/>
          <w:sz w:val="24"/>
          <w:szCs w:val="24"/>
        </w:rPr>
      </w:pPr>
      <w:r w:rsidRPr="0019250F">
        <w:rPr>
          <w:rFonts w:ascii="Times" w:hAnsi="Times" w:cs="Times"/>
          <w:sz w:val="24"/>
          <w:szCs w:val="24"/>
        </w:rPr>
        <w:t>Vereador PSD</w:t>
      </w:r>
    </w:p>
    <w:p w14:paraId="6619CB86" w14:textId="77777777" w:rsidR="0019250F" w:rsidRPr="0019250F" w:rsidRDefault="0019250F" w:rsidP="0019250F">
      <w:pPr>
        <w:spacing w:before="100" w:beforeAutospacing="1" w:after="100" w:afterAutospacing="1"/>
        <w:rPr>
          <w:color w:val="000000"/>
          <w:sz w:val="27"/>
          <w:szCs w:val="27"/>
        </w:rPr>
      </w:pPr>
    </w:p>
    <w:p w14:paraId="06A1C19A" w14:textId="77777777" w:rsidR="002C189F" w:rsidRDefault="002C189F" w:rsidP="002C189F"/>
    <w:p w14:paraId="068CF655" w14:textId="77777777" w:rsidR="00DE696D" w:rsidRDefault="00DE696D" w:rsidP="002C189F"/>
    <w:sectPr w:rsidR="00DE696D" w:rsidSect="00D87E75">
      <w:headerReference w:type="default" r:id="rId8"/>
      <w:footerReference w:type="default" r:id="rId9"/>
      <w:pgSz w:w="11906" w:h="16838"/>
      <w:pgMar w:top="2835" w:right="85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0C046" w14:textId="77777777" w:rsidR="00D87E75" w:rsidRDefault="00D87E75">
      <w:r>
        <w:separator/>
      </w:r>
    </w:p>
  </w:endnote>
  <w:endnote w:type="continuationSeparator" w:id="0">
    <w:p w14:paraId="63425226" w14:textId="77777777" w:rsidR="00D87E75" w:rsidRDefault="00D87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1A16E" w14:textId="77777777" w:rsidR="00885133" w:rsidRDefault="00885133" w:rsidP="00BB1C7F">
    <w:pPr>
      <w:pStyle w:val="Rodap"/>
      <w:jc w:val="center"/>
      <w:rPr>
        <w:sz w:val="16"/>
        <w:szCs w:val="16"/>
      </w:rPr>
    </w:pPr>
  </w:p>
  <w:p w14:paraId="57EAE947" w14:textId="77777777" w:rsidR="00885133" w:rsidRDefault="00885133" w:rsidP="00BB1C7F">
    <w:pPr>
      <w:pStyle w:val="Rodap"/>
      <w:jc w:val="center"/>
      <w:rPr>
        <w:sz w:val="16"/>
        <w:szCs w:val="16"/>
      </w:rPr>
    </w:pPr>
  </w:p>
  <w:p w14:paraId="6A042D6B" w14:textId="77777777" w:rsidR="00BB1C7F" w:rsidRPr="00BB1C7F" w:rsidRDefault="00000000" w:rsidP="00BB1C7F">
    <w:pPr>
      <w:pStyle w:val="Rodap"/>
      <w:jc w:val="center"/>
      <w:rPr>
        <w:sz w:val="16"/>
        <w:szCs w:val="16"/>
      </w:rPr>
    </w:pPr>
    <w:r w:rsidRPr="00BB1C7F">
      <w:rPr>
        <w:sz w:val="16"/>
        <w:szCs w:val="16"/>
      </w:rPr>
      <w:t xml:space="preserve">Rua Benedicto José Constantino, 100 - Bairro do Engenho – Itatiba/SP – CEP: </w:t>
    </w:r>
    <w:r>
      <w:rPr>
        <w:sz w:val="16"/>
        <w:szCs w:val="16"/>
      </w:rPr>
      <w:t>13255-519</w:t>
    </w:r>
  </w:p>
  <w:p w14:paraId="3D4F5FE7" w14:textId="77777777" w:rsidR="00BB1C7F" w:rsidRPr="00BB1C7F" w:rsidRDefault="00000000" w:rsidP="00BB1C7F">
    <w:pPr>
      <w:pStyle w:val="Rodap"/>
      <w:jc w:val="center"/>
      <w:rPr>
        <w:sz w:val="16"/>
        <w:szCs w:val="16"/>
      </w:rPr>
    </w:pPr>
    <w:r w:rsidRPr="00BB1C7F">
      <w:rPr>
        <w:sz w:val="16"/>
        <w:szCs w:val="16"/>
      </w:rPr>
      <w:t>Fone: (11) 4524-9600 – Fax: (11) 4524-9601</w:t>
    </w:r>
  </w:p>
  <w:p w14:paraId="291EE854" w14:textId="77777777" w:rsidR="00BB1C7F" w:rsidRDefault="00000000" w:rsidP="00BB1C7F">
    <w:pPr>
      <w:pStyle w:val="Rodap"/>
      <w:jc w:val="center"/>
      <w:rPr>
        <w:sz w:val="16"/>
        <w:szCs w:val="16"/>
      </w:rPr>
    </w:pPr>
    <w:hyperlink r:id="rId1" w:history="1">
      <w:r w:rsidRPr="00BB1C7F">
        <w:rPr>
          <w:rStyle w:val="Hyperlink"/>
          <w:color w:val="auto"/>
          <w:sz w:val="16"/>
          <w:szCs w:val="16"/>
          <w:u w:val="none"/>
        </w:rPr>
        <w:t>http://www.camaraitatiba.sp.gov.br</w:t>
      </w:r>
    </w:hyperlink>
    <w:r w:rsidRPr="00BB1C7F">
      <w:rPr>
        <w:sz w:val="16"/>
        <w:szCs w:val="16"/>
      </w:rPr>
      <w:t xml:space="preserve">  </w:t>
    </w:r>
    <w:r>
      <w:rPr>
        <w:sz w:val="16"/>
        <w:szCs w:val="16"/>
      </w:rPr>
      <w:t xml:space="preserve">     </w:t>
    </w:r>
    <w:r w:rsidRPr="00BB1C7F">
      <w:rPr>
        <w:sz w:val="16"/>
        <w:szCs w:val="16"/>
      </w:rPr>
      <w:t xml:space="preserve"> e-mail: </w:t>
    </w:r>
    <w:hyperlink r:id="rId2" w:history="1">
      <w:r w:rsidR="00E96566" w:rsidRPr="00E96566">
        <w:rPr>
          <w:rStyle w:val="Hyperlink"/>
          <w:color w:val="auto"/>
          <w:sz w:val="16"/>
          <w:szCs w:val="16"/>
          <w:u w:val="none"/>
        </w:rPr>
        <w:t>cmi@camaraitatiba.sp.gov.br</w:t>
      </w:r>
    </w:hyperlink>
  </w:p>
  <w:p w14:paraId="21C395F7" w14:textId="77777777" w:rsidR="00E96566" w:rsidRPr="00BB1C7F" w:rsidRDefault="00E96566" w:rsidP="00BB1C7F">
    <w:pPr>
      <w:pStyle w:val="Rodap"/>
      <w:jc w:val="center"/>
      <w:rPr>
        <w:sz w:val="16"/>
        <w:szCs w:val="16"/>
      </w:rPr>
    </w:pPr>
  </w:p>
  <w:p w14:paraId="675CE817" w14:textId="77777777" w:rsidR="00BB1C7F" w:rsidRPr="00BB1C7F" w:rsidRDefault="00000000">
    <w:pPr>
      <w:pStyle w:val="Rodap"/>
      <w:jc w:val="right"/>
      <w:rPr>
        <w:sz w:val="16"/>
        <w:szCs w:val="16"/>
      </w:rPr>
    </w:pPr>
    <w:r w:rsidRPr="00BB1C7F">
      <w:rPr>
        <w:sz w:val="16"/>
        <w:szCs w:val="16"/>
      </w:rPr>
      <w:fldChar w:fldCharType="begin"/>
    </w:r>
    <w:r w:rsidRPr="00BB1C7F">
      <w:rPr>
        <w:sz w:val="16"/>
        <w:szCs w:val="16"/>
      </w:rPr>
      <w:instrText>PAGE   \* MERGEFORMAT</w:instrText>
    </w:r>
    <w:r w:rsidRPr="00BB1C7F">
      <w:rPr>
        <w:sz w:val="16"/>
        <w:szCs w:val="16"/>
      </w:rPr>
      <w:fldChar w:fldCharType="separate"/>
    </w:r>
    <w:r w:rsidRPr="00BB1C7F">
      <w:rPr>
        <w:sz w:val="16"/>
        <w:szCs w:val="16"/>
      </w:rPr>
      <w:t>2</w:t>
    </w:r>
    <w:r w:rsidRPr="00BB1C7F">
      <w:rPr>
        <w:sz w:val="16"/>
        <w:szCs w:val="16"/>
      </w:rPr>
      <w:fldChar w:fldCharType="end"/>
    </w:r>
  </w:p>
  <w:p w14:paraId="72409F82" w14:textId="77777777" w:rsidR="00FB2769" w:rsidRDefault="00FB2769" w:rsidP="00E802A7">
    <w:pPr>
      <w:pStyle w:val="Rodap"/>
      <w:tabs>
        <w:tab w:val="clear" w:pos="4419"/>
        <w:tab w:val="clear" w:pos="8838"/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A6FDE" w14:textId="77777777" w:rsidR="00D87E75" w:rsidRDefault="00D87E75">
      <w:r>
        <w:separator/>
      </w:r>
    </w:p>
  </w:footnote>
  <w:footnote w:type="continuationSeparator" w:id="0">
    <w:p w14:paraId="275D2B28" w14:textId="77777777" w:rsidR="00D87E75" w:rsidRDefault="00D87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A9AA9" w14:textId="77777777" w:rsidR="0098216C" w:rsidRDefault="0098216C">
    <w:pPr>
      <w:pStyle w:val="Cabealho"/>
    </w:pPr>
  </w:p>
  <w:p w14:paraId="6C9C3303" w14:textId="77777777" w:rsidR="00052BB1" w:rsidRDefault="00052BB1">
    <w:pPr>
      <w:pStyle w:val="Cabealho"/>
    </w:pPr>
  </w:p>
  <w:p w14:paraId="3F5DF067" w14:textId="77777777" w:rsidR="00306F96" w:rsidRDefault="00000000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4735F10" wp14:editId="0912DC21">
          <wp:simplePos x="0" y="0"/>
          <wp:positionH relativeFrom="margin">
            <wp:posOffset>871855</wp:posOffset>
          </wp:positionH>
          <wp:positionV relativeFrom="margin">
            <wp:posOffset>-1548765</wp:posOffset>
          </wp:positionV>
          <wp:extent cx="1048385" cy="1048385"/>
          <wp:effectExtent l="0" t="0" r="0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96739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DC7211" w14:textId="77777777" w:rsidR="00306F96" w:rsidRDefault="00306F96">
    <w:pPr>
      <w:pStyle w:val="Cabealho"/>
    </w:pPr>
  </w:p>
  <w:p w14:paraId="5110B710" w14:textId="77777777" w:rsidR="00306F96" w:rsidRDefault="0000000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93A672" wp14:editId="42652FB1">
              <wp:simplePos x="0" y="0"/>
              <wp:positionH relativeFrom="column">
                <wp:posOffset>1856105</wp:posOffset>
              </wp:positionH>
              <wp:positionV relativeFrom="paragraph">
                <wp:posOffset>43180</wp:posOffset>
              </wp:positionV>
              <wp:extent cx="4497070" cy="967740"/>
              <wp:effectExtent l="8255" t="5080" r="9525" b="8255"/>
              <wp:wrapNone/>
              <wp:docPr id="8547675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7070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0812B" w14:textId="77777777" w:rsidR="0098216C" w:rsidRPr="00AD682C" w:rsidRDefault="00000000">
                          <w:pPr>
                            <w:rPr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r w:rsidR="00831EB6" w:rsidRPr="00AD682C">
                            <w:rPr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418831FA" w14:textId="77777777" w:rsidR="0098216C" w:rsidRPr="0098216C" w:rsidRDefault="00000000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4005" w:dyaOrig="450" w14:anchorId="5E1CD37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200.25pt;height:22.5pt">
                                <v:imagedata r:id="rId2" o:title=""/>
                              </v:shape>
                              <o:OLEObject Type="Embed" ProgID="PBrush" ShapeID="_x0000_i1026" DrawAspect="Content" ObjectID="_1774791630" r:id="rId3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354.1pt;height:76.2pt;margin-top:3.4pt;margin-left:146.1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98216C" w:rsidRPr="00AD682C" w14:paraId="3F31BA6D" w14:textId="77777777">
                    <w:pPr>
                      <w:rPr>
                        <w:b/>
                        <w:sz w:val="30"/>
                        <w:szCs w:val="30"/>
                      </w:rPr>
                    </w:pPr>
                    <w:r>
                      <w:rPr>
                        <w:b/>
                        <w:sz w:val="30"/>
                        <w:szCs w:val="30"/>
                      </w:rPr>
                      <w:t xml:space="preserve"> </w:t>
                    </w:r>
                    <w:r w:rsidRPr="00AD682C" w:rsidR="00831EB6">
                      <w:rPr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:rsidR="0098216C" w:rsidRPr="0098216C" w14:paraId="71C9AA95" w14:textId="77777777">
                    <w:pPr>
                      <w:rPr>
                        <w:sz w:val="30"/>
                        <w:szCs w:val="30"/>
                      </w:rPr>
                    </w:pPr>
                    <w:object>
                      <v:shape id="_x0000_i2050" type="#_x0000_t75" style="width:200.25pt;height:22.5pt" o:oleicon="f" o:ole="">
                        <v:imagedata r:id="rId4" o:title=""/>
                      </v:shape>
                      <o:OLEObject Type="Embed" ProgID="PBrush" ShapeID="_x0000_i2050" DrawAspect="Content" ObjectID="_1774420020" r:id="rId5"/>
                    </w:object>
                  </w:p>
                </w:txbxContent>
              </v:textbox>
            </v:shape>
          </w:pict>
        </mc:Fallback>
      </mc:AlternateContent>
    </w:r>
  </w:p>
  <w:p w14:paraId="094BC632" w14:textId="77777777" w:rsidR="00306F96" w:rsidRDefault="00306F96">
    <w:pPr>
      <w:pStyle w:val="Cabealho"/>
    </w:pPr>
  </w:p>
  <w:p w14:paraId="3AFF166D" w14:textId="77777777" w:rsidR="00306F96" w:rsidRDefault="00306F96">
    <w:pPr>
      <w:pStyle w:val="Cabealho"/>
    </w:pPr>
  </w:p>
  <w:p w14:paraId="670C1828" w14:textId="77777777" w:rsidR="00052BB1" w:rsidRDefault="00052BB1">
    <w:pPr>
      <w:pStyle w:val="Cabealho"/>
    </w:pPr>
  </w:p>
  <w:p w14:paraId="56079816" w14:textId="77777777" w:rsidR="0098216C" w:rsidRDefault="00000000">
    <w:pPr>
      <w:pStyle w:val="Cabealho"/>
    </w:pPr>
    <w:r>
      <w:t xml:space="preserve">                        </w:t>
    </w:r>
  </w:p>
  <w:p w14:paraId="7C6270DC" w14:textId="77777777" w:rsidR="001E57D1" w:rsidRDefault="001E57D1">
    <w:pPr>
      <w:pStyle w:val="Cabealho"/>
    </w:pPr>
  </w:p>
  <w:p w14:paraId="6790A533" w14:textId="77777777" w:rsidR="001E57D1" w:rsidRDefault="001E57D1">
    <w:pPr>
      <w:pStyle w:val="Cabealho"/>
    </w:pPr>
  </w:p>
  <w:p w14:paraId="331E8A57" w14:textId="77777777" w:rsidR="00A97BEA" w:rsidRDefault="00A97BEA">
    <w:pPr>
      <w:pStyle w:val="Cabealho"/>
    </w:pPr>
  </w:p>
  <w:p w14:paraId="35AE0C44" w14:textId="77777777" w:rsidR="004B5AF9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E36FB2" wp14:editId="3640C3B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C0818"/>
    <w:multiLevelType w:val="hybridMultilevel"/>
    <w:tmpl w:val="7C2C455A"/>
    <w:lvl w:ilvl="0" w:tplc="B5B2EC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0208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BEBD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53497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E03B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BEE4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2EF8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F43B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0AF4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D753E"/>
    <w:multiLevelType w:val="hybridMultilevel"/>
    <w:tmpl w:val="7CBE0360"/>
    <w:lvl w:ilvl="0" w:tplc="A5AC4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A73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C0C4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A95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D80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5A9B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E5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C1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F8B7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0A3"/>
    <w:multiLevelType w:val="hybridMultilevel"/>
    <w:tmpl w:val="57F4BAFA"/>
    <w:lvl w:ilvl="0" w:tplc="E8CEC458">
      <w:start w:val="1"/>
      <w:numFmt w:val="decimal"/>
      <w:lvlText w:val="%1"/>
      <w:lvlJc w:val="left"/>
      <w:pPr>
        <w:ind w:left="720" w:hanging="360"/>
      </w:pPr>
    </w:lvl>
    <w:lvl w:ilvl="1" w:tplc="F0E4E814">
      <w:start w:val="1"/>
      <w:numFmt w:val="lowerLetter"/>
      <w:lvlText w:val="%2."/>
      <w:lvlJc w:val="left"/>
      <w:pPr>
        <w:ind w:left="1440" w:hanging="360"/>
      </w:pPr>
    </w:lvl>
    <w:lvl w:ilvl="2" w:tplc="C3AAF474">
      <w:start w:val="1"/>
      <w:numFmt w:val="lowerRoman"/>
      <w:lvlText w:val="%3."/>
      <w:lvlJc w:val="right"/>
      <w:pPr>
        <w:ind w:left="2160" w:hanging="180"/>
      </w:pPr>
    </w:lvl>
    <w:lvl w:ilvl="3" w:tplc="BA32944A">
      <w:start w:val="1"/>
      <w:numFmt w:val="decimal"/>
      <w:lvlText w:val="%4."/>
      <w:lvlJc w:val="left"/>
      <w:pPr>
        <w:ind w:left="2880" w:hanging="360"/>
      </w:pPr>
    </w:lvl>
    <w:lvl w:ilvl="4" w:tplc="830A758A">
      <w:start w:val="1"/>
      <w:numFmt w:val="lowerLetter"/>
      <w:lvlText w:val="%5."/>
      <w:lvlJc w:val="left"/>
      <w:pPr>
        <w:ind w:left="3600" w:hanging="360"/>
      </w:pPr>
    </w:lvl>
    <w:lvl w:ilvl="5" w:tplc="8CB0A034">
      <w:start w:val="1"/>
      <w:numFmt w:val="lowerRoman"/>
      <w:lvlText w:val="%6."/>
      <w:lvlJc w:val="right"/>
      <w:pPr>
        <w:ind w:left="4320" w:hanging="180"/>
      </w:pPr>
    </w:lvl>
    <w:lvl w:ilvl="6" w:tplc="549EB7AC">
      <w:start w:val="1"/>
      <w:numFmt w:val="decimal"/>
      <w:lvlText w:val="%7."/>
      <w:lvlJc w:val="left"/>
      <w:pPr>
        <w:ind w:left="5040" w:hanging="360"/>
      </w:pPr>
    </w:lvl>
    <w:lvl w:ilvl="7" w:tplc="EF0C2310">
      <w:start w:val="1"/>
      <w:numFmt w:val="lowerLetter"/>
      <w:lvlText w:val="%8."/>
      <w:lvlJc w:val="left"/>
      <w:pPr>
        <w:ind w:left="5760" w:hanging="360"/>
      </w:pPr>
    </w:lvl>
    <w:lvl w:ilvl="8" w:tplc="7CEE54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458C"/>
    <w:multiLevelType w:val="hybridMultilevel"/>
    <w:tmpl w:val="E2DE21EC"/>
    <w:lvl w:ilvl="0" w:tplc="7732530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E7F89B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847A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C5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6E9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9CFF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CF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0C8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4E3F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5445B"/>
    <w:multiLevelType w:val="multilevel"/>
    <w:tmpl w:val="0F3E0F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33592353"/>
    <w:multiLevelType w:val="multilevel"/>
    <w:tmpl w:val="AD2297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5B457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C8052F4"/>
    <w:multiLevelType w:val="multilevel"/>
    <w:tmpl w:val="61FEB38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54016D1"/>
    <w:multiLevelType w:val="hybridMultilevel"/>
    <w:tmpl w:val="F4CE21DA"/>
    <w:lvl w:ilvl="0" w:tplc="6C406A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C065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ACF4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F45D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82F9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36EB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E6EA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CC3A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03C43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1A2EE3"/>
    <w:multiLevelType w:val="hybridMultilevel"/>
    <w:tmpl w:val="F3C0A492"/>
    <w:lvl w:ilvl="0" w:tplc="F34E92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28B0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172DE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58EE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50A0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6E6A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0D8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B084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B23E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3F1411"/>
    <w:multiLevelType w:val="multilevel"/>
    <w:tmpl w:val="0DD883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 w16cid:durableId="727473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92887967">
    <w:abstractNumId w:val="1"/>
  </w:num>
  <w:num w:numId="3" w16cid:durableId="1468863862">
    <w:abstractNumId w:val="5"/>
  </w:num>
  <w:num w:numId="4" w16cid:durableId="71008205">
    <w:abstractNumId w:val="3"/>
  </w:num>
  <w:num w:numId="5" w16cid:durableId="1610310166">
    <w:abstractNumId w:val="8"/>
  </w:num>
  <w:num w:numId="6" w16cid:durableId="570119280">
    <w:abstractNumId w:val="0"/>
  </w:num>
  <w:num w:numId="7" w16cid:durableId="1994290407">
    <w:abstractNumId w:val="9"/>
  </w:num>
  <w:num w:numId="8" w16cid:durableId="101193808">
    <w:abstractNumId w:val="7"/>
  </w:num>
  <w:num w:numId="9" w16cid:durableId="1177842263">
    <w:abstractNumId w:val="4"/>
  </w:num>
  <w:num w:numId="10" w16cid:durableId="828522330">
    <w:abstractNumId w:val="2"/>
  </w:num>
  <w:num w:numId="11" w16cid:durableId="469637427">
    <w:abstractNumId w:val="10"/>
  </w:num>
  <w:num w:numId="12" w16cid:durableId="167962339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13"/>
    <w:rsid w:val="00013148"/>
    <w:rsid w:val="000150EC"/>
    <w:rsid w:val="0003064D"/>
    <w:rsid w:val="000370A7"/>
    <w:rsid w:val="000463B0"/>
    <w:rsid w:val="00047F15"/>
    <w:rsid w:val="00052BB1"/>
    <w:rsid w:val="00053782"/>
    <w:rsid w:val="00053EE2"/>
    <w:rsid w:val="00070253"/>
    <w:rsid w:val="0007037C"/>
    <w:rsid w:val="00070EB0"/>
    <w:rsid w:val="00072A57"/>
    <w:rsid w:val="00083CB4"/>
    <w:rsid w:val="0008520F"/>
    <w:rsid w:val="000A0FD2"/>
    <w:rsid w:val="000A1A79"/>
    <w:rsid w:val="000A25C0"/>
    <w:rsid w:val="000A35BA"/>
    <w:rsid w:val="000B0157"/>
    <w:rsid w:val="000B0FF4"/>
    <w:rsid w:val="000B2CD2"/>
    <w:rsid w:val="000B3DE6"/>
    <w:rsid w:val="000B7756"/>
    <w:rsid w:val="000C0FAC"/>
    <w:rsid w:val="000C5EF7"/>
    <w:rsid w:val="000D0A00"/>
    <w:rsid w:val="000D5241"/>
    <w:rsid w:val="00104980"/>
    <w:rsid w:val="0012620C"/>
    <w:rsid w:val="001264F1"/>
    <w:rsid w:val="00126900"/>
    <w:rsid w:val="00130784"/>
    <w:rsid w:val="00137714"/>
    <w:rsid w:val="00146D70"/>
    <w:rsid w:val="00153B3F"/>
    <w:rsid w:val="0015542E"/>
    <w:rsid w:val="001658E0"/>
    <w:rsid w:val="00182519"/>
    <w:rsid w:val="0019250F"/>
    <w:rsid w:val="00194982"/>
    <w:rsid w:val="001A673E"/>
    <w:rsid w:val="001B6DF9"/>
    <w:rsid w:val="001D245F"/>
    <w:rsid w:val="001E57D1"/>
    <w:rsid w:val="001F414A"/>
    <w:rsid w:val="00205C24"/>
    <w:rsid w:val="00206765"/>
    <w:rsid w:val="00210140"/>
    <w:rsid w:val="002158F6"/>
    <w:rsid w:val="00223175"/>
    <w:rsid w:val="0022554A"/>
    <w:rsid w:val="00225A0B"/>
    <w:rsid w:val="00232081"/>
    <w:rsid w:val="00235DA4"/>
    <w:rsid w:val="00240417"/>
    <w:rsid w:val="00245076"/>
    <w:rsid w:val="0024618B"/>
    <w:rsid w:val="002509AF"/>
    <w:rsid w:val="00252A13"/>
    <w:rsid w:val="0025596F"/>
    <w:rsid w:val="00257243"/>
    <w:rsid w:val="002609CC"/>
    <w:rsid w:val="0026351B"/>
    <w:rsid w:val="0026399A"/>
    <w:rsid w:val="002731F9"/>
    <w:rsid w:val="00273619"/>
    <w:rsid w:val="0027473D"/>
    <w:rsid w:val="002747F6"/>
    <w:rsid w:val="002762BD"/>
    <w:rsid w:val="00283449"/>
    <w:rsid w:val="00285AB8"/>
    <w:rsid w:val="002903BA"/>
    <w:rsid w:val="00296AF6"/>
    <w:rsid w:val="002A0431"/>
    <w:rsid w:val="002A4880"/>
    <w:rsid w:val="002B3770"/>
    <w:rsid w:val="002B52A3"/>
    <w:rsid w:val="002C189F"/>
    <w:rsid w:val="002C3E60"/>
    <w:rsid w:val="002D796C"/>
    <w:rsid w:val="002E1DC2"/>
    <w:rsid w:val="002F46FF"/>
    <w:rsid w:val="00304852"/>
    <w:rsid w:val="003053C0"/>
    <w:rsid w:val="003053E4"/>
    <w:rsid w:val="00306F96"/>
    <w:rsid w:val="00307A44"/>
    <w:rsid w:val="003242D7"/>
    <w:rsid w:val="00324534"/>
    <w:rsid w:val="003371C1"/>
    <w:rsid w:val="0034487B"/>
    <w:rsid w:val="003506EC"/>
    <w:rsid w:val="00353ADB"/>
    <w:rsid w:val="003603FE"/>
    <w:rsid w:val="00360A08"/>
    <w:rsid w:val="003662D1"/>
    <w:rsid w:val="0036719F"/>
    <w:rsid w:val="00382FE3"/>
    <w:rsid w:val="003840FD"/>
    <w:rsid w:val="00386DAF"/>
    <w:rsid w:val="003941C0"/>
    <w:rsid w:val="003A2205"/>
    <w:rsid w:val="003A7C54"/>
    <w:rsid w:val="003B6FED"/>
    <w:rsid w:val="003B6FF5"/>
    <w:rsid w:val="003D09A3"/>
    <w:rsid w:val="003D7717"/>
    <w:rsid w:val="003F1A40"/>
    <w:rsid w:val="003F5CEF"/>
    <w:rsid w:val="003F6650"/>
    <w:rsid w:val="004034D9"/>
    <w:rsid w:val="00405083"/>
    <w:rsid w:val="00405C18"/>
    <w:rsid w:val="00406BB8"/>
    <w:rsid w:val="00407FFB"/>
    <w:rsid w:val="00411FFB"/>
    <w:rsid w:val="00417048"/>
    <w:rsid w:val="00433EE9"/>
    <w:rsid w:val="00441919"/>
    <w:rsid w:val="00444A8B"/>
    <w:rsid w:val="0045291A"/>
    <w:rsid w:val="00455A03"/>
    <w:rsid w:val="00460778"/>
    <w:rsid w:val="004629DF"/>
    <w:rsid w:val="00465891"/>
    <w:rsid w:val="00476AD5"/>
    <w:rsid w:val="004773E0"/>
    <w:rsid w:val="00481B45"/>
    <w:rsid w:val="00482DBA"/>
    <w:rsid w:val="00486DED"/>
    <w:rsid w:val="00490B73"/>
    <w:rsid w:val="0049442D"/>
    <w:rsid w:val="004A56F6"/>
    <w:rsid w:val="004B18A6"/>
    <w:rsid w:val="004B5AF9"/>
    <w:rsid w:val="004B5BF5"/>
    <w:rsid w:val="004C0E57"/>
    <w:rsid w:val="004C352A"/>
    <w:rsid w:val="004C4583"/>
    <w:rsid w:val="004D0744"/>
    <w:rsid w:val="004D1965"/>
    <w:rsid w:val="004D1FFC"/>
    <w:rsid w:val="004E278E"/>
    <w:rsid w:val="004F0947"/>
    <w:rsid w:val="004F0E30"/>
    <w:rsid w:val="004F40B3"/>
    <w:rsid w:val="005206D6"/>
    <w:rsid w:val="00521EFB"/>
    <w:rsid w:val="00523113"/>
    <w:rsid w:val="00527FA1"/>
    <w:rsid w:val="005301CE"/>
    <w:rsid w:val="00535EC4"/>
    <w:rsid w:val="0054326B"/>
    <w:rsid w:val="005502B9"/>
    <w:rsid w:val="005601B3"/>
    <w:rsid w:val="00573718"/>
    <w:rsid w:val="00575226"/>
    <w:rsid w:val="00586E58"/>
    <w:rsid w:val="00593ADD"/>
    <w:rsid w:val="00597C03"/>
    <w:rsid w:val="005A33E2"/>
    <w:rsid w:val="005A4EC0"/>
    <w:rsid w:val="005B12A0"/>
    <w:rsid w:val="005B5FF1"/>
    <w:rsid w:val="005D0EE8"/>
    <w:rsid w:val="005D4919"/>
    <w:rsid w:val="005E043C"/>
    <w:rsid w:val="005E1391"/>
    <w:rsid w:val="005E15BD"/>
    <w:rsid w:val="005E6C7E"/>
    <w:rsid w:val="005F0219"/>
    <w:rsid w:val="005F26EA"/>
    <w:rsid w:val="005F2740"/>
    <w:rsid w:val="005F365D"/>
    <w:rsid w:val="005F5285"/>
    <w:rsid w:val="00601D9A"/>
    <w:rsid w:val="00605C7A"/>
    <w:rsid w:val="00607933"/>
    <w:rsid w:val="006110DB"/>
    <w:rsid w:val="00612128"/>
    <w:rsid w:val="00613C5E"/>
    <w:rsid w:val="0061634A"/>
    <w:rsid w:val="00616730"/>
    <w:rsid w:val="00617492"/>
    <w:rsid w:val="006230C4"/>
    <w:rsid w:val="006237A0"/>
    <w:rsid w:val="006251BF"/>
    <w:rsid w:val="00626908"/>
    <w:rsid w:val="006326B3"/>
    <w:rsid w:val="00644390"/>
    <w:rsid w:val="00645DBD"/>
    <w:rsid w:val="00651D16"/>
    <w:rsid w:val="00652063"/>
    <w:rsid w:val="00652B0E"/>
    <w:rsid w:val="0065498D"/>
    <w:rsid w:val="00662057"/>
    <w:rsid w:val="00663A4A"/>
    <w:rsid w:val="006706CF"/>
    <w:rsid w:val="00672956"/>
    <w:rsid w:val="00677775"/>
    <w:rsid w:val="00680490"/>
    <w:rsid w:val="006833FB"/>
    <w:rsid w:val="0069189C"/>
    <w:rsid w:val="00694928"/>
    <w:rsid w:val="00697426"/>
    <w:rsid w:val="006A28EF"/>
    <w:rsid w:val="006A3ECA"/>
    <w:rsid w:val="006A7BE6"/>
    <w:rsid w:val="006A7FC6"/>
    <w:rsid w:val="006B433B"/>
    <w:rsid w:val="006B6023"/>
    <w:rsid w:val="006B78AD"/>
    <w:rsid w:val="006C07D0"/>
    <w:rsid w:val="006C6C8B"/>
    <w:rsid w:val="006D65D1"/>
    <w:rsid w:val="006D7C9F"/>
    <w:rsid w:val="006E17AA"/>
    <w:rsid w:val="006E3628"/>
    <w:rsid w:val="006E421E"/>
    <w:rsid w:val="006E5BDF"/>
    <w:rsid w:val="006E7B1F"/>
    <w:rsid w:val="006E7C86"/>
    <w:rsid w:val="006F089C"/>
    <w:rsid w:val="006F0FCC"/>
    <w:rsid w:val="0070203F"/>
    <w:rsid w:val="00702FC1"/>
    <w:rsid w:val="00706EC2"/>
    <w:rsid w:val="00713A33"/>
    <w:rsid w:val="00714D94"/>
    <w:rsid w:val="00715E04"/>
    <w:rsid w:val="00720353"/>
    <w:rsid w:val="00737414"/>
    <w:rsid w:val="00737A19"/>
    <w:rsid w:val="007412E5"/>
    <w:rsid w:val="0074661D"/>
    <w:rsid w:val="00747058"/>
    <w:rsid w:val="00747CA5"/>
    <w:rsid w:val="00751326"/>
    <w:rsid w:val="007513EB"/>
    <w:rsid w:val="00756179"/>
    <w:rsid w:val="00764EDB"/>
    <w:rsid w:val="00765853"/>
    <w:rsid w:val="00767388"/>
    <w:rsid w:val="00780843"/>
    <w:rsid w:val="00782AF6"/>
    <w:rsid w:val="00783849"/>
    <w:rsid w:val="00786985"/>
    <w:rsid w:val="007940E5"/>
    <w:rsid w:val="00796522"/>
    <w:rsid w:val="007A0A18"/>
    <w:rsid w:val="007A0D4F"/>
    <w:rsid w:val="007A38C3"/>
    <w:rsid w:val="007A4116"/>
    <w:rsid w:val="007B2B4D"/>
    <w:rsid w:val="007C0DAA"/>
    <w:rsid w:val="007C6F54"/>
    <w:rsid w:val="007E626B"/>
    <w:rsid w:val="007F3C34"/>
    <w:rsid w:val="00804DE8"/>
    <w:rsid w:val="00817702"/>
    <w:rsid w:val="008179AF"/>
    <w:rsid w:val="00827BEF"/>
    <w:rsid w:val="00830F51"/>
    <w:rsid w:val="00831EB6"/>
    <w:rsid w:val="00832B53"/>
    <w:rsid w:val="0083522D"/>
    <w:rsid w:val="00840879"/>
    <w:rsid w:val="008479FD"/>
    <w:rsid w:val="00852558"/>
    <w:rsid w:val="00861430"/>
    <w:rsid w:val="00867735"/>
    <w:rsid w:val="00870261"/>
    <w:rsid w:val="00884E36"/>
    <w:rsid w:val="00885133"/>
    <w:rsid w:val="0088645A"/>
    <w:rsid w:val="00886949"/>
    <w:rsid w:val="00893FFA"/>
    <w:rsid w:val="008A2AB0"/>
    <w:rsid w:val="008A4786"/>
    <w:rsid w:val="008B028B"/>
    <w:rsid w:val="008B4B81"/>
    <w:rsid w:val="008B79D1"/>
    <w:rsid w:val="008C2A7B"/>
    <w:rsid w:val="008C3680"/>
    <w:rsid w:val="008D0BB8"/>
    <w:rsid w:val="00902025"/>
    <w:rsid w:val="00903148"/>
    <w:rsid w:val="009068C0"/>
    <w:rsid w:val="009100FD"/>
    <w:rsid w:val="0091069A"/>
    <w:rsid w:val="00912EFF"/>
    <w:rsid w:val="009152BC"/>
    <w:rsid w:val="00915AF5"/>
    <w:rsid w:val="00922B29"/>
    <w:rsid w:val="009308C4"/>
    <w:rsid w:val="00930BA9"/>
    <w:rsid w:val="00930E0E"/>
    <w:rsid w:val="00931BAE"/>
    <w:rsid w:val="00936663"/>
    <w:rsid w:val="00942812"/>
    <w:rsid w:val="00943024"/>
    <w:rsid w:val="00943756"/>
    <w:rsid w:val="009521D2"/>
    <w:rsid w:val="0095314B"/>
    <w:rsid w:val="00960131"/>
    <w:rsid w:val="009607CA"/>
    <w:rsid w:val="00962161"/>
    <w:rsid w:val="00964BBF"/>
    <w:rsid w:val="00966AA1"/>
    <w:rsid w:val="00972801"/>
    <w:rsid w:val="009738A3"/>
    <w:rsid w:val="0098216C"/>
    <w:rsid w:val="0098482A"/>
    <w:rsid w:val="009922CB"/>
    <w:rsid w:val="009A4025"/>
    <w:rsid w:val="009A4ECF"/>
    <w:rsid w:val="009A51C4"/>
    <w:rsid w:val="009A54D1"/>
    <w:rsid w:val="009B0130"/>
    <w:rsid w:val="009B3C10"/>
    <w:rsid w:val="009D371C"/>
    <w:rsid w:val="009D50F5"/>
    <w:rsid w:val="009E1ADA"/>
    <w:rsid w:val="009F36C7"/>
    <w:rsid w:val="009F5C95"/>
    <w:rsid w:val="009F5D16"/>
    <w:rsid w:val="00A0268F"/>
    <w:rsid w:val="00A0607C"/>
    <w:rsid w:val="00A07417"/>
    <w:rsid w:val="00A07EC8"/>
    <w:rsid w:val="00A20BC9"/>
    <w:rsid w:val="00A21BCB"/>
    <w:rsid w:val="00A23683"/>
    <w:rsid w:val="00A23E00"/>
    <w:rsid w:val="00A24957"/>
    <w:rsid w:val="00A31D08"/>
    <w:rsid w:val="00A37253"/>
    <w:rsid w:val="00A40D9F"/>
    <w:rsid w:val="00A47E22"/>
    <w:rsid w:val="00A5606F"/>
    <w:rsid w:val="00A71026"/>
    <w:rsid w:val="00A710FC"/>
    <w:rsid w:val="00A71BB4"/>
    <w:rsid w:val="00A80150"/>
    <w:rsid w:val="00A81172"/>
    <w:rsid w:val="00A86896"/>
    <w:rsid w:val="00A86E36"/>
    <w:rsid w:val="00A97BEA"/>
    <w:rsid w:val="00AA0044"/>
    <w:rsid w:val="00AA3D09"/>
    <w:rsid w:val="00AA4644"/>
    <w:rsid w:val="00AB7074"/>
    <w:rsid w:val="00AC2E41"/>
    <w:rsid w:val="00AC5773"/>
    <w:rsid w:val="00AC6F8B"/>
    <w:rsid w:val="00AD25FF"/>
    <w:rsid w:val="00AD3218"/>
    <w:rsid w:val="00AD682C"/>
    <w:rsid w:val="00AE056C"/>
    <w:rsid w:val="00AE101A"/>
    <w:rsid w:val="00AE274C"/>
    <w:rsid w:val="00AE6ED4"/>
    <w:rsid w:val="00AF74D6"/>
    <w:rsid w:val="00B0440F"/>
    <w:rsid w:val="00B04E56"/>
    <w:rsid w:val="00B14814"/>
    <w:rsid w:val="00B17950"/>
    <w:rsid w:val="00B25210"/>
    <w:rsid w:val="00B255D0"/>
    <w:rsid w:val="00B2565F"/>
    <w:rsid w:val="00B30684"/>
    <w:rsid w:val="00B4016A"/>
    <w:rsid w:val="00B44EDB"/>
    <w:rsid w:val="00B46B87"/>
    <w:rsid w:val="00B610FC"/>
    <w:rsid w:val="00B6344C"/>
    <w:rsid w:val="00B717C4"/>
    <w:rsid w:val="00B74BA3"/>
    <w:rsid w:val="00B80D8F"/>
    <w:rsid w:val="00B865EB"/>
    <w:rsid w:val="00B86FE3"/>
    <w:rsid w:val="00BA0BBE"/>
    <w:rsid w:val="00BA2FE8"/>
    <w:rsid w:val="00BA33A1"/>
    <w:rsid w:val="00BB1C7F"/>
    <w:rsid w:val="00BB2445"/>
    <w:rsid w:val="00BB78F9"/>
    <w:rsid w:val="00BC5164"/>
    <w:rsid w:val="00BD671B"/>
    <w:rsid w:val="00BE33DA"/>
    <w:rsid w:val="00BE3AF1"/>
    <w:rsid w:val="00BF2C47"/>
    <w:rsid w:val="00BF6BFB"/>
    <w:rsid w:val="00BF7581"/>
    <w:rsid w:val="00C020BC"/>
    <w:rsid w:val="00C05F03"/>
    <w:rsid w:val="00C17980"/>
    <w:rsid w:val="00C257A7"/>
    <w:rsid w:val="00C25910"/>
    <w:rsid w:val="00C348F5"/>
    <w:rsid w:val="00C35606"/>
    <w:rsid w:val="00C41BA2"/>
    <w:rsid w:val="00C46536"/>
    <w:rsid w:val="00C53141"/>
    <w:rsid w:val="00C5426F"/>
    <w:rsid w:val="00C56967"/>
    <w:rsid w:val="00C7487F"/>
    <w:rsid w:val="00C74F75"/>
    <w:rsid w:val="00C9595C"/>
    <w:rsid w:val="00C9691E"/>
    <w:rsid w:val="00CA4EF1"/>
    <w:rsid w:val="00CB1705"/>
    <w:rsid w:val="00CB20A1"/>
    <w:rsid w:val="00CB32C2"/>
    <w:rsid w:val="00CB5453"/>
    <w:rsid w:val="00CB68D1"/>
    <w:rsid w:val="00CB6C3B"/>
    <w:rsid w:val="00CC28E6"/>
    <w:rsid w:val="00CC699E"/>
    <w:rsid w:val="00CD3759"/>
    <w:rsid w:val="00CD6FC2"/>
    <w:rsid w:val="00CD780C"/>
    <w:rsid w:val="00CE1373"/>
    <w:rsid w:val="00CE7620"/>
    <w:rsid w:val="00CF6AF2"/>
    <w:rsid w:val="00D00EAC"/>
    <w:rsid w:val="00D01560"/>
    <w:rsid w:val="00D01C49"/>
    <w:rsid w:val="00D02103"/>
    <w:rsid w:val="00D11395"/>
    <w:rsid w:val="00D12178"/>
    <w:rsid w:val="00D27DD9"/>
    <w:rsid w:val="00D33734"/>
    <w:rsid w:val="00D36545"/>
    <w:rsid w:val="00D37CF2"/>
    <w:rsid w:val="00D513C8"/>
    <w:rsid w:val="00D53CBC"/>
    <w:rsid w:val="00D549C9"/>
    <w:rsid w:val="00D7550B"/>
    <w:rsid w:val="00D84268"/>
    <w:rsid w:val="00D87335"/>
    <w:rsid w:val="00D87E75"/>
    <w:rsid w:val="00D916CB"/>
    <w:rsid w:val="00D922BC"/>
    <w:rsid w:val="00D97D1D"/>
    <w:rsid w:val="00DA2346"/>
    <w:rsid w:val="00DB108F"/>
    <w:rsid w:val="00DB40BE"/>
    <w:rsid w:val="00DC34E2"/>
    <w:rsid w:val="00DC3D3E"/>
    <w:rsid w:val="00DD0F97"/>
    <w:rsid w:val="00DD6DAC"/>
    <w:rsid w:val="00DE02B1"/>
    <w:rsid w:val="00DE3BA0"/>
    <w:rsid w:val="00DE57AF"/>
    <w:rsid w:val="00DE696D"/>
    <w:rsid w:val="00E044CA"/>
    <w:rsid w:val="00E04503"/>
    <w:rsid w:val="00E074AE"/>
    <w:rsid w:val="00E1580F"/>
    <w:rsid w:val="00E17578"/>
    <w:rsid w:val="00E26863"/>
    <w:rsid w:val="00E27243"/>
    <w:rsid w:val="00E40A6D"/>
    <w:rsid w:val="00E43C84"/>
    <w:rsid w:val="00E43F5C"/>
    <w:rsid w:val="00E57E4C"/>
    <w:rsid w:val="00E60578"/>
    <w:rsid w:val="00E615D0"/>
    <w:rsid w:val="00E65C5B"/>
    <w:rsid w:val="00E70133"/>
    <w:rsid w:val="00E70703"/>
    <w:rsid w:val="00E714FB"/>
    <w:rsid w:val="00E76834"/>
    <w:rsid w:val="00E802A7"/>
    <w:rsid w:val="00E80E0D"/>
    <w:rsid w:val="00E86506"/>
    <w:rsid w:val="00E901C1"/>
    <w:rsid w:val="00E96566"/>
    <w:rsid w:val="00EA0410"/>
    <w:rsid w:val="00EA0FAC"/>
    <w:rsid w:val="00EA250F"/>
    <w:rsid w:val="00EB485F"/>
    <w:rsid w:val="00EB5D2C"/>
    <w:rsid w:val="00EC0703"/>
    <w:rsid w:val="00EC0A90"/>
    <w:rsid w:val="00EC208E"/>
    <w:rsid w:val="00EC242B"/>
    <w:rsid w:val="00EC624C"/>
    <w:rsid w:val="00EE0276"/>
    <w:rsid w:val="00EE5CA0"/>
    <w:rsid w:val="00EE6DE4"/>
    <w:rsid w:val="00EF072A"/>
    <w:rsid w:val="00EF3196"/>
    <w:rsid w:val="00F04FAB"/>
    <w:rsid w:val="00F062AB"/>
    <w:rsid w:val="00F1053E"/>
    <w:rsid w:val="00F200C2"/>
    <w:rsid w:val="00F21F9F"/>
    <w:rsid w:val="00F32EB1"/>
    <w:rsid w:val="00F412A2"/>
    <w:rsid w:val="00F41E2A"/>
    <w:rsid w:val="00F5063D"/>
    <w:rsid w:val="00F51E7A"/>
    <w:rsid w:val="00F62D50"/>
    <w:rsid w:val="00F6557E"/>
    <w:rsid w:val="00F733B5"/>
    <w:rsid w:val="00F74079"/>
    <w:rsid w:val="00F754D7"/>
    <w:rsid w:val="00F778D9"/>
    <w:rsid w:val="00F82164"/>
    <w:rsid w:val="00F83BB8"/>
    <w:rsid w:val="00F84696"/>
    <w:rsid w:val="00F85B24"/>
    <w:rsid w:val="00F86CB7"/>
    <w:rsid w:val="00F91287"/>
    <w:rsid w:val="00F95B86"/>
    <w:rsid w:val="00FA0C9C"/>
    <w:rsid w:val="00FA0FA5"/>
    <w:rsid w:val="00FA2D1B"/>
    <w:rsid w:val="00FA3301"/>
    <w:rsid w:val="00FA3B3D"/>
    <w:rsid w:val="00FA7385"/>
    <w:rsid w:val="00FB0665"/>
    <w:rsid w:val="00FB0F4E"/>
    <w:rsid w:val="00FB2769"/>
    <w:rsid w:val="00FB49E2"/>
    <w:rsid w:val="00FB4E4F"/>
    <w:rsid w:val="00FB6DBE"/>
    <w:rsid w:val="00FC326E"/>
    <w:rsid w:val="00FC4E90"/>
    <w:rsid w:val="00FC59CA"/>
    <w:rsid w:val="00FD0DF6"/>
    <w:rsid w:val="00FD279A"/>
    <w:rsid w:val="00FF4FD6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51091A"/>
  <w15:chartTrackingRefBased/>
  <w15:docId w15:val="{2A58405F-4F18-4D40-B366-1A4199F5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2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lock Text" w:uiPriority="99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947"/>
  </w:style>
  <w:style w:type="paragraph" w:styleId="Ttulo1">
    <w:name w:val="heading 1"/>
    <w:basedOn w:val="Normal"/>
    <w:next w:val="Normal"/>
    <w:link w:val="Ttulo1Char"/>
    <w:qFormat/>
    <w:rsid w:val="009D371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qFormat/>
    <w:rsid w:val="009D371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qFormat/>
    <w:rsid w:val="009D371C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qFormat/>
    <w:rsid w:val="001E57D1"/>
    <w:pPr>
      <w:keepNext/>
      <w:outlineLvl w:val="3"/>
    </w:pPr>
    <w:rPr>
      <w:rFonts w:ascii="Arial" w:hAnsi="Arial"/>
      <w:b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qFormat/>
    <w:rsid w:val="001E57D1"/>
    <w:pPr>
      <w:keepNext/>
      <w:jc w:val="center"/>
      <w:outlineLvl w:val="4"/>
    </w:pPr>
    <w:rPr>
      <w:rFonts w:ascii="Arial" w:hAnsi="Arial"/>
      <w:b/>
      <w:u w:val="single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qFormat/>
    <w:rsid w:val="004F0947"/>
    <w:pPr>
      <w:keepNext/>
      <w:jc w:val="center"/>
      <w:outlineLvl w:val="5"/>
    </w:pPr>
    <w:rPr>
      <w:b/>
      <w:bCs/>
      <w:sz w:val="32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9"/>
    <w:qFormat/>
    <w:rsid w:val="001E57D1"/>
    <w:pPr>
      <w:keepNext/>
      <w:shd w:val="clear" w:color="00FFFF" w:fill="auto"/>
      <w:tabs>
        <w:tab w:val="left" w:pos="709"/>
        <w:tab w:val="left" w:pos="1134"/>
      </w:tabs>
      <w:ind w:right="141"/>
      <w:jc w:val="both"/>
      <w:outlineLvl w:val="6"/>
    </w:pPr>
    <w:rPr>
      <w:rFonts w:ascii="Arial" w:hAnsi="Arial"/>
      <w:b/>
      <w:iCs/>
      <w:caps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9"/>
    <w:qFormat/>
    <w:rsid w:val="001E57D1"/>
    <w:pPr>
      <w:keepNext/>
      <w:jc w:val="center"/>
      <w:outlineLvl w:val="7"/>
    </w:pPr>
    <w:rPr>
      <w:b/>
      <w:bCs/>
      <w:sz w:val="22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9"/>
    <w:qFormat/>
    <w:rsid w:val="001E57D1"/>
    <w:pPr>
      <w:keepNext/>
      <w:ind w:firstLine="1065"/>
      <w:jc w:val="both"/>
      <w:outlineLvl w:val="8"/>
    </w:pPr>
    <w:rPr>
      <w:b/>
      <w:i/>
      <w:sz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F09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F0947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qFormat/>
    <w:rsid w:val="00931BAE"/>
    <w:pPr>
      <w:jc w:val="center"/>
    </w:pPr>
    <w:rPr>
      <w:b/>
      <w:sz w:val="28"/>
      <w:lang w:val="x-none" w:eastAsia="x-none"/>
    </w:rPr>
  </w:style>
  <w:style w:type="character" w:customStyle="1" w:styleId="TtuloChar">
    <w:name w:val="Título Char"/>
    <w:link w:val="Ttulo"/>
    <w:rsid w:val="00931BAE"/>
    <w:rPr>
      <w:b/>
      <w:sz w:val="28"/>
    </w:rPr>
  </w:style>
  <w:style w:type="paragraph" w:customStyle="1" w:styleId="Style1">
    <w:name w:val="Style 1"/>
    <w:uiPriority w:val="99"/>
    <w:rsid w:val="00A81172"/>
    <w:pPr>
      <w:widowControl w:val="0"/>
      <w:autoSpaceDE w:val="0"/>
      <w:autoSpaceDN w:val="0"/>
      <w:adjustRightInd w:val="0"/>
    </w:pPr>
    <w:rPr>
      <w:lang w:val="en-US"/>
    </w:rPr>
  </w:style>
  <w:style w:type="paragraph" w:styleId="PargrafodaLista">
    <w:name w:val="List Paragraph"/>
    <w:basedOn w:val="Normal"/>
    <w:uiPriority w:val="34"/>
    <w:qFormat/>
    <w:rsid w:val="00A81172"/>
    <w:pPr>
      <w:widowControl w:val="0"/>
      <w:autoSpaceDE w:val="0"/>
      <w:autoSpaceDN w:val="0"/>
      <w:adjustRightInd w:val="0"/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E86506"/>
    <w:pPr>
      <w:shd w:val="clear" w:color="auto" w:fill="FFFFFF"/>
      <w:spacing w:line="330" w:lineRule="atLeast"/>
      <w:jc w:val="both"/>
    </w:pPr>
    <w:rPr>
      <w:rFonts w:ascii="Arial" w:hAnsi="Arial" w:cs="Arial"/>
      <w:color w:val="000000"/>
      <w:sz w:val="21"/>
      <w:szCs w:val="21"/>
    </w:rPr>
  </w:style>
  <w:style w:type="character" w:styleId="Hyperlink">
    <w:name w:val="Hyperlink"/>
    <w:uiPriority w:val="99"/>
    <w:unhideWhenUsed/>
    <w:rsid w:val="00E86506"/>
    <w:rPr>
      <w:color w:val="0000FF"/>
      <w:u w:val="single"/>
    </w:rPr>
  </w:style>
  <w:style w:type="character" w:customStyle="1" w:styleId="Ttulo4Char">
    <w:name w:val="Título 4 Char"/>
    <w:link w:val="Ttulo4"/>
    <w:uiPriority w:val="99"/>
    <w:rsid w:val="001E57D1"/>
    <w:rPr>
      <w:rFonts w:ascii="Arial" w:hAnsi="Arial"/>
      <w:b/>
    </w:rPr>
  </w:style>
  <w:style w:type="character" w:customStyle="1" w:styleId="Ttulo5Char">
    <w:name w:val="Título 5 Char"/>
    <w:link w:val="Ttulo5"/>
    <w:uiPriority w:val="99"/>
    <w:rsid w:val="001E57D1"/>
    <w:rPr>
      <w:rFonts w:ascii="Arial" w:hAnsi="Arial"/>
      <w:b/>
      <w:u w:val="single"/>
    </w:rPr>
  </w:style>
  <w:style w:type="character" w:customStyle="1" w:styleId="Ttulo7Char">
    <w:name w:val="Título 7 Char"/>
    <w:link w:val="Ttulo7"/>
    <w:uiPriority w:val="99"/>
    <w:rsid w:val="001E57D1"/>
    <w:rPr>
      <w:rFonts w:ascii="Arial" w:hAnsi="Arial" w:cs="Arial"/>
      <w:b/>
      <w:iCs/>
      <w:caps/>
      <w:shd w:val="clear" w:color="00FFFF" w:fill="auto"/>
    </w:rPr>
  </w:style>
  <w:style w:type="character" w:customStyle="1" w:styleId="Ttulo8Char">
    <w:name w:val="Título 8 Char"/>
    <w:link w:val="Ttulo8"/>
    <w:uiPriority w:val="99"/>
    <w:rsid w:val="001E57D1"/>
    <w:rPr>
      <w:b/>
      <w:bCs/>
      <w:sz w:val="22"/>
    </w:rPr>
  </w:style>
  <w:style w:type="character" w:customStyle="1" w:styleId="Ttulo9Char">
    <w:name w:val="Título 9 Char"/>
    <w:link w:val="Ttulo9"/>
    <w:uiPriority w:val="99"/>
    <w:rsid w:val="001E57D1"/>
    <w:rPr>
      <w:b/>
      <w:i/>
      <w:sz w:val="22"/>
    </w:rPr>
  </w:style>
  <w:style w:type="character" w:customStyle="1" w:styleId="Ttulo1Char">
    <w:name w:val="Título 1 Char"/>
    <w:link w:val="Ttulo1"/>
    <w:rsid w:val="001E57D1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9"/>
    <w:rsid w:val="001E57D1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9"/>
    <w:rsid w:val="001E57D1"/>
    <w:rPr>
      <w:rFonts w:ascii="Arial" w:hAnsi="Arial" w:cs="Arial"/>
      <w:b/>
      <w:bCs/>
      <w:sz w:val="26"/>
      <w:szCs w:val="26"/>
    </w:rPr>
  </w:style>
  <w:style w:type="character" w:customStyle="1" w:styleId="Ttulo6Char">
    <w:name w:val="Título 6 Char"/>
    <w:link w:val="Ttulo6"/>
    <w:uiPriority w:val="99"/>
    <w:rsid w:val="001E57D1"/>
    <w:rPr>
      <w:b/>
      <w:bCs/>
      <w:sz w:val="32"/>
    </w:rPr>
  </w:style>
  <w:style w:type="character" w:customStyle="1" w:styleId="CabealhoChar">
    <w:name w:val="Cabeçalho Char"/>
    <w:link w:val="Cabealho"/>
    <w:uiPriority w:val="99"/>
    <w:rsid w:val="001E57D1"/>
  </w:style>
  <w:style w:type="character" w:customStyle="1" w:styleId="RodapChar">
    <w:name w:val="Rodapé Char"/>
    <w:link w:val="Rodap"/>
    <w:rsid w:val="001E57D1"/>
  </w:style>
  <w:style w:type="character" w:styleId="Nmerodepgina">
    <w:name w:val="page number"/>
    <w:rsid w:val="001E57D1"/>
  </w:style>
  <w:style w:type="paragraph" w:styleId="Corpodetexto">
    <w:name w:val="Body Text"/>
    <w:basedOn w:val="Normal"/>
    <w:link w:val="CorpodetextoChar"/>
    <w:rsid w:val="001E57D1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1E57D1"/>
  </w:style>
  <w:style w:type="paragraph" w:styleId="Recuodecorpodetexto3">
    <w:name w:val="Body Text Indent 3"/>
    <w:basedOn w:val="Normal"/>
    <w:link w:val="Recuodecorpodetexto3Char"/>
    <w:unhideWhenUsed/>
    <w:rsid w:val="001E57D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ecuodecorpodetexto3Char">
    <w:name w:val="Recuo de corpo de texto 3 Char"/>
    <w:link w:val="Recuodecorpodetexto3"/>
    <w:rsid w:val="001E57D1"/>
    <w:rPr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rsid w:val="001E57D1"/>
    <w:pPr>
      <w:jc w:val="both"/>
    </w:pPr>
    <w:rPr>
      <w:rFonts w:ascii="Arial" w:hAnsi="Arial"/>
      <w:b/>
      <w:lang w:val="x-none" w:eastAsia="x-none"/>
    </w:rPr>
  </w:style>
  <w:style w:type="character" w:customStyle="1" w:styleId="Corpodetexto3Char">
    <w:name w:val="Corpo de texto 3 Char"/>
    <w:link w:val="Corpodetexto3"/>
    <w:uiPriority w:val="99"/>
    <w:rsid w:val="001E57D1"/>
    <w:rPr>
      <w:rFonts w:ascii="Arial" w:hAnsi="Arial"/>
      <w:b/>
    </w:rPr>
  </w:style>
  <w:style w:type="paragraph" w:styleId="TextosemFormatao">
    <w:name w:val="Plain Text"/>
    <w:basedOn w:val="Normal"/>
    <w:link w:val="TextosemFormataoChar"/>
    <w:uiPriority w:val="99"/>
    <w:rsid w:val="001E57D1"/>
    <w:rPr>
      <w:rFonts w:ascii="Courier New" w:hAnsi="Courier New"/>
      <w:lang w:val="x-none" w:eastAsia="x-none"/>
    </w:rPr>
  </w:style>
  <w:style w:type="character" w:customStyle="1" w:styleId="TextosemFormataoChar">
    <w:name w:val="Texto sem Formatação Char"/>
    <w:link w:val="TextosemFormatao"/>
    <w:uiPriority w:val="99"/>
    <w:rsid w:val="001E57D1"/>
    <w:rPr>
      <w:rFonts w:ascii="Courier New" w:hAnsi="Courier New"/>
    </w:rPr>
  </w:style>
  <w:style w:type="paragraph" w:styleId="Textoembloco">
    <w:name w:val="Block Text"/>
    <w:basedOn w:val="Normal"/>
    <w:uiPriority w:val="99"/>
    <w:rsid w:val="001E57D1"/>
    <w:pPr>
      <w:tabs>
        <w:tab w:val="left" w:pos="851"/>
        <w:tab w:val="left" w:pos="1418"/>
      </w:tabs>
      <w:ind w:left="142" w:right="141"/>
      <w:jc w:val="both"/>
    </w:pPr>
    <w:rPr>
      <w:rFonts w:ascii="Tahoma" w:hAnsi="Tahoma"/>
    </w:rPr>
  </w:style>
  <w:style w:type="paragraph" w:styleId="Corpodetexto2">
    <w:name w:val="Body Text 2"/>
    <w:basedOn w:val="Normal"/>
    <w:link w:val="Corpodetexto2Char"/>
    <w:uiPriority w:val="99"/>
    <w:rsid w:val="001E57D1"/>
    <w:pPr>
      <w:tabs>
        <w:tab w:val="left" w:pos="720"/>
        <w:tab w:val="left" w:pos="1728"/>
      </w:tabs>
      <w:ind w:right="-432"/>
    </w:pPr>
    <w:rPr>
      <w:rFonts w:ascii="Arial" w:hAnsi="Arial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1E57D1"/>
    <w:rPr>
      <w:rFonts w:ascii="Arial" w:hAnsi="Arial"/>
    </w:rPr>
  </w:style>
  <w:style w:type="paragraph" w:styleId="Subttulo">
    <w:name w:val="Subtitle"/>
    <w:basedOn w:val="Normal"/>
    <w:link w:val="SubttuloChar"/>
    <w:uiPriority w:val="99"/>
    <w:qFormat/>
    <w:rsid w:val="001E57D1"/>
    <w:pPr>
      <w:jc w:val="center"/>
    </w:pPr>
    <w:rPr>
      <w:rFonts w:ascii="Book Antiqua" w:hAnsi="Book Antiqua"/>
      <w:b/>
      <w:lang w:val="x-none" w:eastAsia="x-none"/>
    </w:rPr>
  </w:style>
  <w:style w:type="character" w:customStyle="1" w:styleId="SubttuloChar">
    <w:name w:val="Subtítulo Char"/>
    <w:link w:val="Subttulo"/>
    <w:uiPriority w:val="99"/>
    <w:rsid w:val="001E57D1"/>
    <w:rPr>
      <w:rFonts w:ascii="Book Antiqua" w:hAnsi="Book Antiqua"/>
      <w:b/>
    </w:rPr>
  </w:style>
  <w:style w:type="paragraph" w:styleId="Recuodecorpodetexto">
    <w:name w:val="Body Text Indent"/>
    <w:basedOn w:val="Normal"/>
    <w:link w:val="RecuodecorpodetextoChar"/>
    <w:uiPriority w:val="99"/>
    <w:rsid w:val="001E57D1"/>
    <w:pPr>
      <w:ind w:left="993" w:hanging="285"/>
      <w:jc w:val="both"/>
    </w:pPr>
    <w:rPr>
      <w:rFonts w:ascii="Arial" w:hAnsi="Arial"/>
      <w:sz w:val="22"/>
      <w:lang w:val="x-none" w:eastAsia="x-none"/>
    </w:rPr>
  </w:style>
  <w:style w:type="character" w:customStyle="1" w:styleId="RecuodecorpodetextoChar">
    <w:name w:val="Recuo de corpo de texto Char"/>
    <w:link w:val="Recuodecorpodetexto"/>
    <w:uiPriority w:val="99"/>
    <w:rsid w:val="001E57D1"/>
    <w:rPr>
      <w:rFonts w:ascii="Arial" w:hAnsi="Arial"/>
      <w:sz w:val="22"/>
    </w:rPr>
  </w:style>
  <w:style w:type="paragraph" w:styleId="Textodebalo">
    <w:name w:val="Balloon Text"/>
    <w:basedOn w:val="Normal"/>
    <w:link w:val="TextodebaloChar"/>
    <w:uiPriority w:val="99"/>
    <w:rsid w:val="001E57D1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rsid w:val="001E57D1"/>
    <w:rPr>
      <w:rFonts w:ascii="Tahoma" w:hAnsi="Tahoma" w:cs="Tahoma"/>
      <w:sz w:val="16"/>
      <w:szCs w:val="16"/>
    </w:rPr>
  </w:style>
  <w:style w:type="character" w:styleId="HiperlinkVisitado">
    <w:name w:val="FollowedHyperlink"/>
    <w:uiPriority w:val="99"/>
    <w:rsid w:val="001E57D1"/>
    <w:rPr>
      <w:rFonts w:cs="Times New Roman"/>
      <w:color w:val="800080"/>
      <w:u w:val="single"/>
    </w:rPr>
  </w:style>
  <w:style w:type="paragraph" w:customStyle="1" w:styleId="xl85">
    <w:name w:val="xl85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7">
    <w:name w:val="xl87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xl88">
    <w:name w:val="xl88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89">
    <w:name w:val="xl89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90">
    <w:name w:val="xl90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xl91">
    <w:name w:val="xl91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92">
    <w:name w:val="xl92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93">
    <w:name w:val="xl93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5">
    <w:name w:val="xl95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6">
    <w:name w:val="xl96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9">
    <w:name w:val="xl99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0">
    <w:name w:val="xl100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01">
    <w:name w:val="xl101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2">
    <w:name w:val="xl102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3">
    <w:name w:val="xl103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4">
    <w:name w:val="xl104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5">
    <w:name w:val="xl105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6">
    <w:name w:val="xl106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7">
    <w:name w:val="xl107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xl108">
    <w:name w:val="xl108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109">
    <w:name w:val="xl109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110">
    <w:name w:val="xl110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4">
    <w:name w:val="xl114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5">
    <w:name w:val="xl115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6">
    <w:name w:val="xl116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18">
    <w:name w:val="xl118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9">
    <w:name w:val="xl119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0">
    <w:name w:val="xl120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1">
    <w:name w:val="xl121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22">
    <w:name w:val="xl122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3">
    <w:name w:val="xl123"/>
    <w:basedOn w:val="Normal"/>
    <w:uiPriority w:val="99"/>
    <w:rsid w:val="001E57D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4">
    <w:name w:val="xl124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5">
    <w:name w:val="xl125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26">
    <w:name w:val="xl126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27">
    <w:name w:val="xl127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8">
    <w:name w:val="xl128"/>
    <w:basedOn w:val="Normal"/>
    <w:uiPriority w:val="99"/>
    <w:rsid w:val="001E57D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9">
    <w:name w:val="xl129"/>
    <w:basedOn w:val="Normal"/>
    <w:uiPriority w:val="99"/>
    <w:rsid w:val="001E57D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0">
    <w:name w:val="xl130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1">
    <w:name w:val="xl131"/>
    <w:basedOn w:val="Normal"/>
    <w:uiPriority w:val="99"/>
    <w:rsid w:val="001E57D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2">
    <w:name w:val="xl132"/>
    <w:basedOn w:val="Normal"/>
    <w:uiPriority w:val="99"/>
    <w:rsid w:val="001E57D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3">
    <w:name w:val="xl133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4">
    <w:name w:val="xl134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35">
    <w:name w:val="xl135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36">
    <w:name w:val="xl136"/>
    <w:basedOn w:val="Normal"/>
    <w:uiPriority w:val="99"/>
    <w:rsid w:val="001E57D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37">
    <w:name w:val="xl137"/>
    <w:basedOn w:val="Normal"/>
    <w:uiPriority w:val="99"/>
    <w:rsid w:val="001E57D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8">
    <w:name w:val="xl138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9">
    <w:name w:val="xl139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0">
    <w:name w:val="xl140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1">
    <w:name w:val="xl141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2">
    <w:name w:val="xl142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3">
    <w:name w:val="xl143"/>
    <w:basedOn w:val="Normal"/>
    <w:uiPriority w:val="99"/>
    <w:rsid w:val="001E57D1"/>
    <w:pPr>
      <w:pBdr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4">
    <w:name w:val="xl144"/>
    <w:basedOn w:val="Normal"/>
    <w:uiPriority w:val="99"/>
    <w:rsid w:val="001E57D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5">
    <w:name w:val="xl145"/>
    <w:basedOn w:val="Normal"/>
    <w:uiPriority w:val="99"/>
    <w:rsid w:val="001E57D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6">
    <w:name w:val="xl146"/>
    <w:basedOn w:val="Normal"/>
    <w:uiPriority w:val="99"/>
    <w:rsid w:val="001E57D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7">
    <w:name w:val="xl147"/>
    <w:basedOn w:val="Normal"/>
    <w:uiPriority w:val="99"/>
    <w:rsid w:val="001E57D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8">
    <w:name w:val="xl148"/>
    <w:basedOn w:val="Normal"/>
    <w:uiPriority w:val="99"/>
    <w:rsid w:val="001E57D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9">
    <w:name w:val="xl149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0">
    <w:name w:val="xl150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1">
    <w:name w:val="xl151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2">
    <w:name w:val="xl152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3">
    <w:name w:val="xl153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4">
    <w:name w:val="xl154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5">
    <w:name w:val="xl155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6">
    <w:name w:val="xl156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7">
    <w:name w:val="xl157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8">
    <w:name w:val="xl158"/>
    <w:basedOn w:val="Normal"/>
    <w:uiPriority w:val="99"/>
    <w:rsid w:val="001E57D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9">
    <w:name w:val="xl159"/>
    <w:basedOn w:val="Normal"/>
    <w:uiPriority w:val="99"/>
    <w:rsid w:val="001E57D1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0">
    <w:name w:val="xl160"/>
    <w:basedOn w:val="Normal"/>
    <w:uiPriority w:val="99"/>
    <w:rsid w:val="001E57D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1">
    <w:name w:val="xl161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customStyle="1" w:styleId="xl162">
    <w:name w:val="xl162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customStyle="1" w:styleId="xl163">
    <w:name w:val="xl163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customStyle="1" w:styleId="xl164">
    <w:name w:val="xl164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5">
    <w:name w:val="xl165"/>
    <w:basedOn w:val="Normal"/>
    <w:uiPriority w:val="99"/>
    <w:rsid w:val="001E57D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6">
    <w:name w:val="xl166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7">
    <w:name w:val="xl167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8">
    <w:name w:val="xl168"/>
    <w:basedOn w:val="Normal"/>
    <w:uiPriority w:val="99"/>
    <w:rsid w:val="001E57D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69">
    <w:name w:val="xl169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70">
    <w:name w:val="xl170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71">
    <w:name w:val="xl171"/>
    <w:basedOn w:val="Normal"/>
    <w:uiPriority w:val="99"/>
    <w:rsid w:val="001E57D1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2">
    <w:name w:val="xl172"/>
    <w:basedOn w:val="Normal"/>
    <w:uiPriority w:val="99"/>
    <w:rsid w:val="001E57D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3">
    <w:name w:val="xl173"/>
    <w:basedOn w:val="Normal"/>
    <w:uiPriority w:val="99"/>
    <w:rsid w:val="001E57D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4">
    <w:name w:val="xl174"/>
    <w:basedOn w:val="Normal"/>
    <w:uiPriority w:val="99"/>
    <w:rsid w:val="001E57D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5">
    <w:name w:val="xl175"/>
    <w:basedOn w:val="Normal"/>
    <w:uiPriority w:val="99"/>
    <w:rsid w:val="001E57D1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6">
    <w:name w:val="xl176"/>
    <w:basedOn w:val="Normal"/>
    <w:uiPriority w:val="99"/>
    <w:rsid w:val="001E57D1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7">
    <w:name w:val="xl177"/>
    <w:basedOn w:val="Normal"/>
    <w:uiPriority w:val="99"/>
    <w:rsid w:val="001E57D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Corpodetexto21">
    <w:name w:val="Corpo de texto 21"/>
    <w:basedOn w:val="Normal"/>
    <w:uiPriority w:val="99"/>
    <w:rsid w:val="001E57D1"/>
    <w:pPr>
      <w:suppressAutoHyphens/>
      <w:spacing w:line="360" w:lineRule="auto"/>
      <w:ind w:firstLine="3402"/>
      <w:jc w:val="both"/>
    </w:pPr>
    <w:rPr>
      <w:rFonts w:ascii="Arial" w:hAnsi="Arial"/>
      <w:sz w:val="26"/>
      <w:lang w:eastAsia="ar-SA"/>
    </w:rPr>
  </w:style>
  <w:style w:type="paragraph" w:customStyle="1" w:styleId="Default">
    <w:name w:val="Default"/>
    <w:rsid w:val="001E57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1E57D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E57D1"/>
  </w:style>
  <w:style w:type="paragraph" w:customStyle="1" w:styleId="texto1">
    <w:name w:val="texto1"/>
    <w:basedOn w:val="Normal"/>
    <w:uiPriority w:val="99"/>
    <w:rsid w:val="001E57D1"/>
    <w:pPr>
      <w:ind w:left="567"/>
      <w:jc w:val="both"/>
    </w:pPr>
    <w:rPr>
      <w:rFonts w:ascii="Arial" w:hAnsi="Arial"/>
      <w:sz w:val="22"/>
    </w:rPr>
  </w:style>
  <w:style w:type="paragraph" w:customStyle="1" w:styleId="texto2">
    <w:name w:val="texto2"/>
    <w:basedOn w:val="Normal"/>
    <w:uiPriority w:val="99"/>
    <w:rsid w:val="001E57D1"/>
    <w:pPr>
      <w:ind w:left="1134"/>
      <w:jc w:val="both"/>
    </w:pPr>
    <w:rPr>
      <w:rFonts w:ascii="Arial" w:hAnsi="Arial"/>
      <w:sz w:val="22"/>
    </w:rPr>
  </w:style>
  <w:style w:type="paragraph" w:customStyle="1" w:styleId="texto3">
    <w:name w:val="texto3"/>
    <w:basedOn w:val="Normal"/>
    <w:autoRedefine/>
    <w:uiPriority w:val="99"/>
    <w:rsid w:val="001E57D1"/>
    <w:pPr>
      <w:ind w:hanging="850"/>
      <w:jc w:val="both"/>
    </w:pPr>
    <w:rPr>
      <w:rFonts w:ascii="Arial" w:hAnsi="Arial"/>
      <w:sz w:val="12"/>
    </w:rPr>
  </w:style>
  <w:style w:type="paragraph" w:customStyle="1" w:styleId="Texto20">
    <w:name w:val="Texto2"/>
    <w:basedOn w:val="Normal"/>
    <w:uiPriority w:val="99"/>
    <w:rsid w:val="001E57D1"/>
    <w:pPr>
      <w:tabs>
        <w:tab w:val="center" w:pos="1985"/>
      </w:tabs>
      <w:ind w:left="1276"/>
      <w:jc w:val="both"/>
    </w:pPr>
    <w:rPr>
      <w:rFonts w:ascii="Arial" w:hAnsi="Arial"/>
      <w:sz w:val="22"/>
    </w:rPr>
  </w:style>
  <w:style w:type="paragraph" w:customStyle="1" w:styleId="texto2a">
    <w:name w:val="texto2a"/>
    <w:basedOn w:val="Normal"/>
    <w:uiPriority w:val="99"/>
    <w:rsid w:val="001E57D1"/>
    <w:pPr>
      <w:ind w:left="1418"/>
      <w:jc w:val="both"/>
    </w:pPr>
    <w:rPr>
      <w:rFonts w:ascii="Arial" w:hAnsi="Arial"/>
      <w:sz w:val="22"/>
    </w:rPr>
  </w:style>
  <w:style w:type="paragraph" w:customStyle="1" w:styleId="Texto30">
    <w:name w:val="Texto3"/>
    <w:basedOn w:val="Normal"/>
    <w:uiPriority w:val="99"/>
    <w:rsid w:val="001E57D1"/>
    <w:pPr>
      <w:ind w:left="1985"/>
      <w:jc w:val="both"/>
    </w:pPr>
    <w:rPr>
      <w:rFonts w:ascii="Arial" w:hAnsi="Arial"/>
      <w:sz w:val="22"/>
    </w:rPr>
  </w:style>
  <w:style w:type="paragraph" w:customStyle="1" w:styleId="Estilo">
    <w:name w:val="Estilo"/>
    <w:uiPriority w:val="99"/>
    <w:rsid w:val="001E57D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1E57D1"/>
    <w:rPr>
      <w:lang w:val="en-US" w:eastAsia="en-US"/>
    </w:rPr>
  </w:style>
  <w:style w:type="character" w:customStyle="1" w:styleId="TextodenotaderodapChar">
    <w:name w:val="Texto de nota de rodapé Char"/>
    <w:link w:val="Textodenotaderodap"/>
    <w:uiPriority w:val="99"/>
    <w:rsid w:val="001E57D1"/>
    <w:rPr>
      <w:lang w:val="en-US" w:eastAsia="en-US"/>
    </w:rPr>
  </w:style>
  <w:style w:type="paragraph" w:customStyle="1" w:styleId="CM37">
    <w:name w:val="CM37"/>
    <w:basedOn w:val="Default"/>
    <w:next w:val="Default"/>
    <w:uiPriority w:val="99"/>
    <w:rsid w:val="001E57D1"/>
    <w:pPr>
      <w:widowControl w:val="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1E57D1"/>
    <w:pPr>
      <w:widowControl w:val="0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TxBrc2">
    <w:name w:val="TxBr_c2"/>
    <w:basedOn w:val="Normal"/>
    <w:next w:val="Normal"/>
    <w:uiPriority w:val="99"/>
    <w:rsid w:val="001E57D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0">
    <w:name w:val="default"/>
    <w:basedOn w:val="Normal"/>
    <w:uiPriority w:val="99"/>
    <w:rsid w:val="001E57D1"/>
    <w:pPr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1E57D1"/>
    <w:rPr>
      <w:rFonts w:ascii="Times New Roman" w:hAnsi="Times New Roman" w:cs="Times New Roman"/>
    </w:rPr>
  </w:style>
  <w:style w:type="character" w:styleId="nfase">
    <w:name w:val="Emphasis"/>
    <w:uiPriority w:val="20"/>
    <w:qFormat/>
    <w:rsid w:val="001E57D1"/>
    <w:rPr>
      <w:i/>
      <w:iCs/>
    </w:rPr>
  </w:style>
  <w:style w:type="character" w:styleId="Forte">
    <w:name w:val="Strong"/>
    <w:qFormat/>
    <w:rsid w:val="001E57D1"/>
    <w:rPr>
      <w:b/>
      <w:bCs/>
    </w:rPr>
  </w:style>
  <w:style w:type="paragraph" w:customStyle="1" w:styleId="textatassitoloatas">
    <w:name w:val="text_atas (sitolo atas)"/>
    <w:basedOn w:val="Normal"/>
    <w:rsid w:val="00EF072A"/>
    <w:pPr>
      <w:widowControl w:val="0"/>
      <w:autoSpaceDE w:val="0"/>
      <w:autoSpaceDN w:val="0"/>
      <w:adjustRightInd w:val="0"/>
      <w:spacing w:before="57" w:line="360" w:lineRule="auto"/>
      <w:jc w:val="both"/>
    </w:pPr>
    <w:rPr>
      <w:rFonts w:ascii="Book Antiqua" w:hAnsi="Book Antiqua"/>
      <w:color w:val="000000"/>
    </w:rPr>
  </w:style>
  <w:style w:type="table" w:styleId="Tabelacomgrade">
    <w:name w:val="Table Grid"/>
    <w:basedOn w:val="Tabelanormal"/>
    <w:rsid w:val="00C74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uiPriority w:val="99"/>
    <w:semiHidden/>
    <w:unhideWhenUsed/>
    <w:rsid w:val="00273619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C46536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t-BR" w:eastAsia="pt-BR"/>
    </w:rPr>
  </w:style>
  <w:style w:type="paragraph" w:styleId="Sumrio2">
    <w:name w:val="toc 2"/>
    <w:basedOn w:val="Normal"/>
    <w:next w:val="Normal"/>
    <w:autoRedefine/>
    <w:uiPriority w:val="39"/>
    <w:rsid w:val="00C46536"/>
    <w:pPr>
      <w:ind w:left="200"/>
    </w:pPr>
  </w:style>
  <w:style w:type="paragraph" w:customStyle="1" w:styleId="Avanodecorpodetexto3">
    <w:name w:val="Avanço de corpo de texto 3"/>
    <w:basedOn w:val="Normal"/>
    <w:qFormat/>
    <w:rsid w:val="00BF6BFB"/>
    <w:pPr>
      <w:suppressAutoHyphens/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mi@camaraitatiba.sp.gov.br" TargetMode="External"/><Relationship Id="rId1" Type="http://schemas.openxmlformats.org/officeDocument/2006/relationships/hyperlink" Target="http://www.camaraitatiba.sp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taleal\Documents\Modelos%20Personalizados%20do%20Office\Timbrado%20Nov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E4779-7C39-4F16-9A55-7C0EBDF7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Novo</Template>
  <TotalTime>10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de Itatiba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Cricia Leal Vieira</dc:creator>
  <cp:lastModifiedBy>Henrique Custodio da Silva</cp:lastModifiedBy>
  <cp:revision>5</cp:revision>
  <cp:lastPrinted>2024-01-17T20:17:00Z</cp:lastPrinted>
  <dcterms:created xsi:type="dcterms:W3CDTF">2024-04-16T13:55:00Z</dcterms:created>
  <dcterms:modified xsi:type="dcterms:W3CDTF">2024-04-16T19:54:00Z</dcterms:modified>
</cp:coreProperties>
</file>